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0500" w:rsidRPr="009254F2" w:rsidRDefault="00327B46" w:rsidP="008D055E">
      <w:pPr>
        <w:spacing w:after="0"/>
        <w:jc w:val="center"/>
        <w:rPr>
          <w:b/>
          <w:color w:val="5F7976"/>
          <w:sz w:val="32"/>
          <w:szCs w:val="32"/>
        </w:rPr>
      </w:pPr>
      <w:r>
        <w:rPr>
          <w:b/>
          <w:color w:val="279989"/>
          <w:sz w:val="32"/>
          <w:szCs w:val="32"/>
        </w:rPr>
        <w:br/>
      </w:r>
      <w:r>
        <w:rPr>
          <w:b/>
          <w:color w:val="279989"/>
          <w:sz w:val="32"/>
          <w:szCs w:val="32"/>
        </w:rPr>
        <w:br/>
      </w:r>
      <w:r w:rsidR="004B0500" w:rsidRPr="009254F2">
        <w:rPr>
          <w:b/>
          <w:noProof/>
          <w:color w:val="5F7976"/>
          <w:sz w:val="28"/>
          <w:szCs w:val="28"/>
          <w:lang w:eastAsia="en-GB"/>
          <w14:numSpacing w14:val="proportional"/>
        </w:rPr>
        <w:drawing>
          <wp:anchor distT="0" distB="0" distL="114300" distR="114300" simplePos="0" relativeHeight="251659264" behindDoc="1" locked="0" layoutInCell="1" allowOverlap="1" wp14:anchorId="5DAB3449" wp14:editId="0C01B55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255520" cy="395605"/>
            <wp:effectExtent l="0" t="0" r="0" b="0"/>
            <wp:wrapNone/>
            <wp:docPr id="2" name="L&amp;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e and Thompson Logo 61mm Black CMYK.eps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9" t="31663" r="12216" b="32081"/>
                    <a:stretch/>
                  </pic:blipFill>
                  <pic:spPr bwMode="auto">
                    <a:xfrm>
                      <a:off x="0" y="0"/>
                      <a:ext cx="2255520" cy="39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500" w:rsidRPr="009254F2">
        <w:rPr>
          <w:b/>
          <w:color w:val="5F7976"/>
          <w:sz w:val="32"/>
          <w:szCs w:val="32"/>
        </w:rPr>
        <w:t xml:space="preserve">Vacation Scheme </w:t>
      </w:r>
      <w:r w:rsidR="0028063B" w:rsidRPr="009254F2">
        <w:rPr>
          <w:b/>
          <w:color w:val="5F7976"/>
          <w:sz w:val="32"/>
          <w:szCs w:val="32"/>
        </w:rPr>
        <w:t>202</w:t>
      </w:r>
      <w:r w:rsidR="00EB0821">
        <w:rPr>
          <w:b/>
          <w:color w:val="5F7976"/>
          <w:sz w:val="32"/>
          <w:szCs w:val="32"/>
        </w:rPr>
        <w:t>5</w:t>
      </w:r>
      <w:r w:rsidR="0028063B" w:rsidRPr="009254F2">
        <w:rPr>
          <w:b/>
          <w:color w:val="5F7976"/>
          <w:sz w:val="32"/>
          <w:szCs w:val="32"/>
        </w:rPr>
        <w:t xml:space="preserve"> </w:t>
      </w:r>
      <w:r w:rsidR="004B0500" w:rsidRPr="009254F2">
        <w:rPr>
          <w:b/>
          <w:color w:val="5F7976"/>
          <w:sz w:val="32"/>
          <w:szCs w:val="32"/>
        </w:rPr>
        <w:t>Application Form</w:t>
      </w:r>
    </w:p>
    <w:p w:rsidR="008D055E" w:rsidRPr="002F62F3" w:rsidRDefault="008D055E" w:rsidP="008D055E">
      <w:pPr>
        <w:spacing w:after="0"/>
        <w:jc w:val="center"/>
        <w:rPr>
          <w:b/>
          <w:color w:val="279989"/>
          <w:sz w:val="32"/>
          <w:szCs w:val="32"/>
        </w:rPr>
      </w:pPr>
    </w:p>
    <w:p w:rsidR="00960DF7" w:rsidRDefault="004B0500" w:rsidP="008D055E">
      <w:pPr>
        <w:spacing w:after="0"/>
        <w:jc w:val="both"/>
      </w:pPr>
      <w:r>
        <w:t>Applicants must complete th</w:t>
      </w:r>
      <w:r w:rsidR="00174EFA">
        <w:t>is</w:t>
      </w:r>
      <w:r>
        <w:t xml:space="preserve"> application form (</w:t>
      </w:r>
      <w:r w:rsidR="00695A74" w:rsidRPr="00695A74">
        <w:rPr>
          <w:b/>
          <w:bCs/>
        </w:rPr>
        <w:t>do not</w:t>
      </w:r>
      <w:r w:rsidR="00695A74">
        <w:t xml:space="preserve"> </w:t>
      </w:r>
      <w:r>
        <w:t>se</w:t>
      </w:r>
      <w:r w:rsidR="00960DF7">
        <w:t>nd</w:t>
      </w:r>
      <w:r w:rsidR="00792032">
        <w:t xml:space="preserve"> your CV </w:t>
      </w:r>
      <w:r w:rsidR="00960DF7">
        <w:t xml:space="preserve">or cut-and-paste sections </w:t>
      </w:r>
      <w:r w:rsidR="00695A74">
        <w:t>from it</w:t>
      </w:r>
      <w:r>
        <w:t xml:space="preserve">).  Before completing this </w:t>
      </w:r>
      <w:r w:rsidR="00174EFA">
        <w:t>form</w:t>
      </w:r>
      <w:r w:rsidR="00792032">
        <w:t>,</w:t>
      </w:r>
      <w:r w:rsidR="00174EFA">
        <w:t xml:space="preserve"> </w:t>
      </w:r>
      <w:r>
        <w:t xml:space="preserve">please </w:t>
      </w:r>
      <w:r w:rsidR="00174EFA">
        <w:t>ensure</w:t>
      </w:r>
      <w:r>
        <w:t xml:space="preserve"> that you fit the minimum criteria.  Failure to complete any part of this application form will result in the application not being considered.  You may add extra rows if applicable.</w:t>
      </w:r>
    </w:p>
    <w:p w:rsidR="008D055E" w:rsidRPr="00EA5CA8" w:rsidRDefault="008D055E" w:rsidP="008D055E">
      <w:pPr>
        <w:spacing w:after="0"/>
        <w:jc w:val="both"/>
        <w:rPr>
          <w:b/>
          <w:sz w:val="28"/>
          <w:szCs w:val="28"/>
        </w:rPr>
      </w:pPr>
    </w:p>
    <w:p w:rsidR="004B0500" w:rsidRPr="009254F2" w:rsidRDefault="004B0500" w:rsidP="008D055E">
      <w:pPr>
        <w:spacing w:after="0"/>
        <w:rPr>
          <w:b/>
          <w:color w:val="FEBC11"/>
          <w:sz w:val="28"/>
          <w:szCs w:val="28"/>
        </w:rPr>
      </w:pPr>
      <w:r w:rsidRPr="009254F2">
        <w:rPr>
          <w:b/>
          <w:color w:val="FEBC11"/>
          <w:sz w:val="28"/>
          <w:szCs w:val="28"/>
        </w:rPr>
        <w:t>Personal Information</w:t>
      </w:r>
    </w:p>
    <w:p w:rsidR="008D055E" w:rsidRPr="002F62F3" w:rsidRDefault="008D055E" w:rsidP="008D055E">
      <w:pPr>
        <w:spacing w:after="0"/>
        <w:rPr>
          <w:b/>
          <w:color w:val="279989"/>
          <w:sz w:val="28"/>
          <w:szCs w:val="28"/>
        </w:rPr>
      </w:pPr>
    </w:p>
    <w:tbl>
      <w:tblPr>
        <w:tblStyle w:val="TableGrid"/>
        <w:tblW w:w="10203" w:type="dxa"/>
        <w:tblInd w:w="-5" w:type="dxa"/>
        <w:tblLook w:val="04A0" w:firstRow="1" w:lastRow="0" w:firstColumn="1" w:lastColumn="0" w:noHBand="0" w:noVBand="1"/>
      </w:tblPr>
      <w:tblGrid>
        <w:gridCol w:w="1134"/>
        <w:gridCol w:w="1531"/>
        <w:gridCol w:w="1021"/>
        <w:gridCol w:w="1701"/>
        <w:gridCol w:w="1984"/>
        <w:gridCol w:w="2832"/>
      </w:tblGrid>
      <w:tr w:rsidR="004B0500" w:rsidTr="00895241">
        <w:tc>
          <w:tcPr>
            <w:tcW w:w="1134" w:type="dxa"/>
            <w:shd w:val="clear" w:color="auto" w:fill="FEBC11"/>
          </w:tcPr>
          <w:p w:rsidR="004B0500" w:rsidRPr="007B1BF7" w:rsidRDefault="004B0500" w:rsidP="008D055E">
            <w:pPr>
              <w:spacing w:after="0"/>
              <w:rPr>
                <w:b/>
              </w:rPr>
            </w:pPr>
            <w:r w:rsidRPr="007B1BF7">
              <w:rPr>
                <w:b/>
              </w:rPr>
              <w:t>Title</w:t>
            </w:r>
          </w:p>
        </w:tc>
        <w:tc>
          <w:tcPr>
            <w:tcW w:w="1531" w:type="dxa"/>
          </w:tcPr>
          <w:p w:rsidR="004B0500" w:rsidRPr="00494BC1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FEBC11"/>
          </w:tcPr>
          <w:p w:rsidR="004B0500" w:rsidRPr="00494BC1" w:rsidRDefault="004B0500" w:rsidP="008D055E">
            <w:pPr>
              <w:spacing w:after="0"/>
              <w:rPr>
                <w:b/>
              </w:rPr>
            </w:pPr>
            <w:r w:rsidRPr="00494BC1">
              <w:rPr>
                <w:b/>
              </w:rPr>
              <w:t>Firs</w:t>
            </w:r>
            <w:r>
              <w:rPr>
                <w:b/>
              </w:rPr>
              <w:t>t</w:t>
            </w:r>
            <w:r w:rsidR="00C13B56">
              <w:rPr>
                <w:b/>
              </w:rPr>
              <w:t xml:space="preserve"> N</w:t>
            </w:r>
            <w:r w:rsidRPr="00494BC1">
              <w:rPr>
                <w:b/>
              </w:rPr>
              <w:t>ame</w:t>
            </w:r>
            <w:r w:rsidR="00895241">
              <w:rPr>
                <w:b/>
              </w:rPr>
              <w:t>(s)</w:t>
            </w:r>
          </w:p>
        </w:tc>
        <w:tc>
          <w:tcPr>
            <w:tcW w:w="1701" w:type="dxa"/>
          </w:tcPr>
          <w:p w:rsidR="004B0500" w:rsidRPr="00494BC1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EBC11"/>
          </w:tcPr>
          <w:p w:rsidR="004B0500" w:rsidRPr="007B1BF7" w:rsidRDefault="004B0500" w:rsidP="008D055E">
            <w:pPr>
              <w:spacing w:after="0"/>
              <w:rPr>
                <w:b/>
              </w:rPr>
            </w:pPr>
            <w:r w:rsidRPr="007B1BF7">
              <w:rPr>
                <w:b/>
              </w:rPr>
              <w:t>Surname</w:t>
            </w:r>
          </w:p>
        </w:tc>
        <w:tc>
          <w:tcPr>
            <w:tcW w:w="2832" w:type="dxa"/>
          </w:tcPr>
          <w:p w:rsidR="004B0500" w:rsidRPr="00494BC1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</w:tr>
      <w:tr w:rsidR="004B0500" w:rsidTr="00895241">
        <w:tc>
          <w:tcPr>
            <w:tcW w:w="1134" w:type="dxa"/>
            <w:vMerge w:val="restart"/>
            <w:shd w:val="clear" w:color="auto" w:fill="FEBC11"/>
          </w:tcPr>
          <w:p w:rsidR="004B0500" w:rsidRDefault="004B0500" w:rsidP="008D055E">
            <w:pPr>
              <w:spacing w:after="0"/>
              <w:rPr>
                <w:b/>
              </w:rPr>
            </w:pPr>
            <w:r w:rsidRPr="007B1BF7">
              <w:rPr>
                <w:b/>
              </w:rPr>
              <w:t>Address</w:t>
            </w:r>
          </w:p>
          <w:p w:rsidR="004B0500" w:rsidRPr="00EA5CA8" w:rsidRDefault="004B0500" w:rsidP="008D055E">
            <w:pPr>
              <w:tabs>
                <w:tab w:val="left" w:pos="840"/>
              </w:tabs>
              <w:spacing w:after="0"/>
            </w:pPr>
            <w:r>
              <w:tab/>
            </w:r>
          </w:p>
        </w:tc>
        <w:tc>
          <w:tcPr>
            <w:tcW w:w="4253" w:type="dxa"/>
            <w:gridSpan w:val="3"/>
            <w:vMerge w:val="restart"/>
          </w:tcPr>
          <w:p w:rsidR="004B0500" w:rsidRPr="00494BC1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EBC11"/>
          </w:tcPr>
          <w:p w:rsidR="004B0500" w:rsidRPr="007B1BF7" w:rsidRDefault="004B0500" w:rsidP="008D055E">
            <w:pPr>
              <w:spacing w:after="0"/>
              <w:rPr>
                <w:b/>
              </w:rPr>
            </w:pPr>
            <w:r w:rsidRPr="007B1BF7">
              <w:rPr>
                <w:b/>
              </w:rPr>
              <w:t>Email Address</w:t>
            </w:r>
            <w:r>
              <w:rPr>
                <w:b/>
              </w:rPr>
              <w:t>*</w:t>
            </w:r>
          </w:p>
        </w:tc>
        <w:tc>
          <w:tcPr>
            <w:tcW w:w="2832" w:type="dxa"/>
          </w:tcPr>
          <w:p w:rsidR="004B0500" w:rsidRPr="00494BC1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</w:tr>
      <w:tr w:rsidR="004B0500" w:rsidTr="00895241">
        <w:tc>
          <w:tcPr>
            <w:tcW w:w="1134" w:type="dxa"/>
            <w:vMerge/>
            <w:shd w:val="clear" w:color="auto" w:fill="FEBC11"/>
          </w:tcPr>
          <w:p w:rsidR="004B0500" w:rsidRPr="007B1BF7" w:rsidRDefault="004B0500" w:rsidP="008D055E">
            <w:pPr>
              <w:spacing w:after="0"/>
              <w:rPr>
                <w:b/>
              </w:rPr>
            </w:pPr>
          </w:p>
        </w:tc>
        <w:tc>
          <w:tcPr>
            <w:tcW w:w="4253" w:type="dxa"/>
            <w:gridSpan w:val="3"/>
            <w:vMerge/>
          </w:tcPr>
          <w:p w:rsidR="004B0500" w:rsidRPr="00494BC1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EBC11"/>
          </w:tcPr>
          <w:p w:rsidR="004B0500" w:rsidRPr="007B1BF7" w:rsidRDefault="004B0500" w:rsidP="008D055E">
            <w:pPr>
              <w:spacing w:after="0"/>
              <w:rPr>
                <w:b/>
              </w:rPr>
            </w:pPr>
            <w:r w:rsidRPr="007B1BF7">
              <w:rPr>
                <w:b/>
              </w:rPr>
              <w:t>Tele</w:t>
            </w:r>
            <w:r>
              <w:rPr>
                <w:b/>
              </w:rPr>
              <w:t>p</w:t>
            </w:r>
            <w:r w:rsidRPr="007B1BF7">
              <w:rPr>
                <w:b/>
              </w:rPr>
              <w:t>hone No</w:t>
            </w:r>
          </w:p>
        </w:tc>
        <w:tc>
          <w:tcPr>
            <w:tcW w:w="2832" w:type="dxa"/>
          </w:tcPr>
          <w:p w:rsidR="004B0500" w:rsidRPr="00494BC1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</w:tr>
      <w:tr w:rsidR="004B0500" w:rsidTr="00895241">
        <w:tc>
          <w:tcPr>
            <w:tcW w:w="1134" w:type="dxa"/>
            <w:shd w:val="clear" w:color="auto" w:fill="FEBC11"/>
          </w:tcPr>
          <w:p w:rsidR="004B0500" w:rsidRPr="007B1BF7" w:rsidRDefault="004B0500" w:rsidP="008D055E">
            <w:pPr>
              <w:spacing w:after="0"/>
              <w:rPr>
                <w:b/>
              </w:rPr>
            </w:pPr>
            <w:r w:rsidRPr="007B1BF7">
              <w:rPr>
                <w:b/>
              </w:rPr>
              <w:t>Post Code</w:t>
            </w:r>
          </w:p>
        </w:tc>
        <w:tc>
          <w:tcPr>
            <w:tcW w:w="4253" w:type="dxa"/>
            <w:gridSpan w:val="3"/>
          </w:tcPr>
          <w:p w:rsidR="004B0500" w:rsidRPr="00494BC1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EBC11"/>
          </w:tcPr>
          <w:p w:rsidR="004B0500" w:rsidRPr="007B1BF7" w:rsidRDefault="004B0500" w:rsidP="008D055E">
            <w:pPr>
              <w:spacing w:after="0"/>
              <w:rPr>
                <w:b/>
              </w:rPr>
            </w:pPr>
            <w:r w:rsidRPr="007B1BF7">
              <w:rPr>
                <w:b/>
              </w:rPr>
              <w:t>Mobile No</w:t>
            </w:r>
          </w:p>
        </w:tc>
        <w:tc>
          <w:tcPr>
            <w:tcW w:w="2832" w:type="dxa"/>
          </w:tcPr>
          <w:p w:rsidR="004B0500" w:rsidRPr="00494BC1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4B0500" w:rsidRDefault="004B0500" w:rsidP="008D055E">
      <w:pPr>
        <w:spacing w:after="0"/>
        <w:rPr>
          <w:sz w:val="16"/>
          <w:szCs w:val="16"/>
        </w:rPr>
      </w:pPr>
      <w:r w:rsidRPr="007E0FAB">
        <w:rPr>
          <w:sz w:val="16"/>
          <w:szCs w:val="16"/>
        </w:rPr>
        <w:t>*</w:t>
      </w:r>
      <w:proofErr w:type="gramStart"/>
      <w:r w:rsidRPr="007E0FAB">
        <w:rPr>
          <w:sz w:val="16"/>
          <w:szCs w:val="16"/>
        </w:rPr>
        <w:t>please</w:t>
      </w:r>
      <w:proofErr w:type="gramEnd"/>
      <w:r w:rsidRPr="007E0FAB">
        <w:rPr>
          <w:sz w:val="16"/>
          <w:szCs w:val="16"/>
        </w:rPr>
        <w:t xml:space="preserve"> ensure the email address is accessible to you throughout the recruitment process should we </w:t>
      </w:r>
      <w:r w:rsidR="00B270CD">
        <w:rPr>
          <w:sz w:val="16"/>
          <w:szCs w:val="16"/>
        </w:rPr>
        <w:t xml:space="preserve">need to </w:t>
      </w:r>
      <w:r w:rsidRPr="007E0FAB">
        <w:rPr>
          <w:sz w:val="16"/>
          <w:szCs w:val="16"/>
        </w:rPr>
        <w:t>contact you</w:t>
      </w:r>
    </w:p>
    <w:p w:rsidR="008D055E" w:rsidRDefault="008D055E" w:rsidP="008D055E">
      <w:pPr>
        <w:spacing w:after="0"/>
        <w:rPr>
          <w:b/>
          <w:color w:val="279989"/>
          <w:sz w:val="28"/>
          <w:szCs w:val="28"/>
        </w:rPr>
      </w:pPr>
    </w:p>
    <w:p w:rsidR="004B0500" w:rsidRPr="00317B75" w:rsidRDefault="004B0500" w:rsidP="008D055E">
      <w:pPr>
        <w:spacing w:after="0"/>
        <w:rPr>
          <w:color w:val="597095"/>
          <w:sz w:val="28"/>
          <w:szCs w:val="28"/>
        </w:rPr>
      </w:pPr>
      <w:r w:rsidRPr="00317B75">
        <w:rPr>
          <w:b/>
          <w:color w:val="597095"/>
          <w:sz w:val="28"/>
          <w:szCs w:val="28"/>
        </w:rPr>
        <w:t>Education</w:t>
      </w:r>
      <w:r w:rsidRPr="00317B75">
        <w:rPr>
          <w:color w:val="597095"/>
          <w:sz w:val="28"/>
          <w:szCs w:val="28"/>
        </w:rPr>
        <w:t xml:space="preserve"> (secondary onwards)</w:t>
      </w:r>
    </w:p>
    <w:p w:rsidR="009C14CF" w:rsidRPr="002F62F3" w:rsidRDefault="009C14CF" w:rsidP="008D055E">
      <w:pPr>
        <w:spacing w:after="0"/>
        <w:rPr>
          <w:color w:val="279989"/>
          <w:sz w:val="28"/>
          <w:szCs w:val="28"/>
        </w:rPr>
      </w:pPr>
    </w:p>
    <w:tbl>
      <w:tblPr>
        <w:tblStyle w:val="TableGrid"/>
        <w:tblW w:w="10203" w:type="dxa"/>
        <w:tblInd w:w="-5" w:type="dxa"/>
        <w:tblLook w:val="04A0" w:firstRow="1" w:lastRow="0" w:firstColumn="1" w:lastColumn="0" w:noHBand="0" w:noVBand="1"/>
      </w:tblPr>
      <w:tblGrid>
        <w:gridCol w:w="2381"/>
        <w:gridCol w:w="2268"/>
        <w:gridCol w:w="3119"/>
        <w:gridCol w:w="2435"/>
      </w:tblGrid>
      <w:tr w:rsidR="004B0500" w:rsidRPr="00BC4FBE" w:rsidTr="00317B75">
        <w:tc>
          <w:tcPr>
            <w:tcW w:w="2381" w:type="dxa"/>
            <w:shd w:val="clear" w:color="auto" w:fill="597095"/>
          </w:tcPr>
          <w:p w:rsidR="004B0500" w:rsidRPr="00217837" w:rsidRDefault="004B0500" w:rsidP="008D055E">
            <w:pPr>
              <w:spacing w:after="0"/>
              <w:rPr>
                <w:b/>
                <w:color w:val="FFFFFF"/>
              </w:rPr>
            </w:pPr>
            <w:r w:rsidRPr="00217837">
              <w:rPr>
                <w:b/>
                <w:color w:val="FFFFFF"/>
              </w:rPr>
              <w:t>Schools Attended</w:t>
            </w:r>
          </w:p>
        </w:tc>
        <w:tc>
          <w:tcPr>
            <w:tcW w:w="2268" w:type="dxa"/>
            <w:shd w:val="clear" w:color="auto" w:fill="597095"/>
          </w:tcPr>
          <w:p w:rsidR="004B0500" w:rsidRPr="00217837" w:rsidRDefault="004B0500" w:rsidP="008D055E">
            <w:pPr>
              <w:spacing w:after="0"/>
              <w:rPr>
                <w:b/>
                <w:color w:val="FFFFFF"/>
              </w:rPr>
            </w:pPr>
            <w:r w:rsidRPr="00217837">
              <w:rPr>
                <w:b/>
                <w:color w:val="FFFFFF"/>
              </w:rPr>
              <w:t>Dates Attended</w:t>
            </w:r>
          </w:p>
        </w:tc>
        <w:tc>
          <w:tcPr>
            <w:tcW w:w="3119" w:type="dxa"/>
            <w:shd w:val="clear" w:color="auto" w:fill="597095"/>
          </w:tcPr>
          <w:p w:rsidR="004B0500" w:rsidRPr="00217837" w:rsidRDefault="004B0500" w:rsidP="008D055E">
            <w:pPr>
              <w:spacing w:after="0"/>
              <w:rPr>
                <w:b/>
                <w:color w:val="FFFFFF"/>
              </w:rPr>
            </w:pPr>
            <w:r w:rsidRPr="00217837">
              <w:rPr>
                <w:b/>
                <w:color w:val="FFFFFF"/>
              </w:rPr>
              <w:t>University/College Attended</w:t>
            </w:r>
          </w:p>
        </w:tc>
        <w:tc>
          <w:tcPr>
            <w:tcW w:w="2435" w:type="dxa"/>
            <w:shd w:val="clear" w:color="auto" w:fill="597095"/>
          </w:tcPr>
          <w:p w:rsidR="004B0500" w:rsidRPr="00217837" w:rsidRDefault="004B0500" w:rsidP="008D055E">
            <w:pPr>
              <w:spacing w:after="0"/>
              <w:rPr>
                <w:b/>
                <w:color w:val="FFFFFF"/>
              </w:rPr>
            </w:pPr>
            <w:r w:rsidRPr="00217837">
              <w:rPr>
                <w:b/>
                <w:color w:val="FFFFFF"/>
              </w:rPr>
              <w:t>Dates Attended</w:t>
            </w:r>
          </w:p>
        </w:tc>
      </w:tr>
      <w:tr w:rsidR="004B0500" w:rsidRPr="00EF4C0D" w:rsidTr="009F0388">
        <w:tc>
          <w:tcPr>
            <w:tcW w:w="2381" w:type="dxa"/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435" w:type="dxa"/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</w:tr>
      <w:tr w:rsidR="004B0500" w:rsidRPr="00EF4C0D" w:rsidTr="009F0388">
        <w:tc>
          <w:tcPr>
            <w:tcW w:w="2381" w:type="dxa"/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435" w:type="dxa"/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792032" w:rsidRPr="00895241" w:rsidRDefault="00792032" w:rsidP="00792032">
      <w:pPr>
        <w:spacing w:after="0"/>
        <w:rPr>
          <w:i/>
          <w:iCs/>
          <w:sz w:val="16"/>
          <w:szCs w:val="16"/>
        </w:rPr>
      </w:pPr>
      <w:r w:rsidRPr="00895241">
        <w:rPr>
          <w:i/>
          <w:iCs/>
          <w:sz w:val="16"/>
          <w:szCs w:val="16"/>
        </w:rPr>
        <w:t>(please tab in the last field to add more rows)</w:t>
      </w:r>
    </w:p>
    <w:p w:rsidR="004B0500" w:rsidRDefault="004B0500" w:rsidP="008D055E">
      <w:pPr>
        <w:spacing w:after="0"/>
      </w:pPr>
    </w:p>
    <w:tbl>
      <w:tblPr>
        <w:tblStyle w:val="TableGrid"/>
        <w:tblW w:w="10203" w:type="dxa"/>
        <w:tblInd w:w="-5" w:type="dxa"/>
        <w:tblLook w:val="04A0" w:firstRow="1" w:lastRow="0" w:firstColumn="1" w:lastColumn="0" w:noHBand="0" w:noVBand="1"/>
      </w:tblPr>
      <w:tblGrid>
        <w:gridCol w:w="3941"/>
        <w:gridCol w:w="3543"/>
        <w:gridCol w:w="2719"/>
      </w:tblGrid>
      <w:tr w:rsidR="004B0500" w:rsidRPr="00217837" w:rsidTr="00317B75">
        <w:tc>
          <w:tcPr>
            <w:tcW w:w="10203" w:type="dxa"/>
            <w:gridSpan w:val="3"/>
            <w:tcBorders>
              <w:top w:val="single" w:sz="4" w:space="0" w:color="597095"/>
              <w:left w:val="single" w:sz="4" w:space="0" w:color="597095"/>
              <w:bottom w:val="single" w:sz="4" w:space="0" w:color="597095"/>
              <w:right w:val="single" w:sz="4" w:space="0" w:color="597095"/>
            </w:tcBorders>
            <w:shd w:val="clear" w:color="auto" w:fill="597095"/>
          </w:tcPr>
          <w:p w:rsidR="004B0500" w:rsidRPr="00792032" w:rsidRDefault="004B0500" w:rsidP="008D055E">
            <w:pPr>
              <w:spacing w:after="0"/>
              <w:rPr>
                <w:b/>
                <w:color w:val="FFFFFF"/>
                <w:sz w:val="16"/>
                <w:szCs w:val="16"/>
              </w:rPr>
            </w:pPr>
            <w:r w:rsidRPr="00217837">
              <w:rPr>
                <w:b/>
                <w:color w:val="FFFFFF"/>
              </w:rPr>
              <w:t xml:space="preserve">A Levels or </w:t>
            </w:r>
            <w:proofErr w:type="gramStart"/>
            <w:r w:rsidRPr="00217837">
              <w:rPr>
                <w:b/>
                <w:color w:val="FFFFFF"/>
              </w:rPr>
              <w:t>equivalent</w:t>
            </w:r>
            <w:r w:rsidR="00792032">
              <w:rPr>
                <w:b/>
                <w:color w:val="FFFFFF"/>
              </w:rPr>
              <w:t xml:space="preserve">  </w:t>
            </w:r>
            <w:r w:rsidR="00792032">
              <w:rPr>
                <w:b/>
                <w:color w:val="FFFFFF"/>
                <w:sz w:val="16"/>
                <w:szCs w:val="16"/>
              </w:rPr>
              <w:t>(</w:t>
            </w:r>
            <w:proofErr w:type="gramEnd"/>
            <w:r w:rsidR="00792032">
              <w:rPr>
                <w:b/>
                <w:color w:val="FFFFFF"/>
                <w:sz w:val="16"/>
                <w:szCs w:val="16"/>
              </w:rPr>
              <w:t>if equivalent please specify the</w:t>
            </w:r>
            <w:r w:rsidR="00D72646">
              <w:rPr>
                <w:b/>
                <w:color w:val="FFFFFF"/>
                <w:sz w:val="16"/>
                <w:szCs w:val="16"/>
              </w:rPr>
              <w:t xml:space="preserve"> </w:t>
            </w:r>
            <w:proofErr w:type="spellStart"/>
            <w:r w:rsidR="00D72646">
              <w:rPr>
                <w:b/>
                <w:color w:val="FFFFFF"/>
                <w:sz w:val="16"/>
                <w:szCs w:val="16"/>
              </w:rPr>
              <w:t>qualfication</w:t>
            </w:r>
            <w:proofErr w:type="spellEnd"/>
            <w:r w:rsidR="00D72646">
              <w:rPr>
                <w:b/>
                <w:color w:val="FFFFFF"/>
                <w:sz w:val="16"/>
                <w:szCs w:val="16"/>
              </w:rPr>
              <w:t xml:space="preserve"> and complete the section below)</w:t>
            </w:r>
          </w:p>
        </w:tc>
      </w:tr>
      <w:tr w:rsidR="004B0500" w:rsidRPr="00BC4FBE" w:rsidTr="00317B75">
        <w:tc>
          <w:tcPr>
            <w:tcW w:w="3941" w:type="dxa"/>
            <w:tcBorders>
              <w:top w:val="single" w:sz="4" w:space="0" w:color="597095"/>
              <w:left w:val="single" w:sz="4" w:space="0" w:color="597095"/>
              <w:bottom w:val="single" w:sz="4" w:space="0" w:color="597095"/>
              <w:right w:val="single" w:sz="4" w:space="0" w:color="597095"/>
            </w:tcBorders>
            <w:shd w:val="clear" w:color="auto" w:fill="597095"/>
          </w:tcPr>
          <w:p w:rsidR="004B0500" w:rsidRPr="00217837" w:rsidRDefault="004B0500" w:rsidP="008D055E">
            <w:pPr>
              <w:spacing w:after="0"/>
              <w:rPr>
                <w:b/>
                <w:color w:val="FFFFFF"/>
              </w:rPr>
            </w:pPr>
            <w:r w:rsidRPr="00217837">
              <w:rPr>
                <w:b/>
                <w:color w:val="FFFFFF"/>
              </w:rPr>
              <w:t>Subject</w:t>
            </w:r>
          </w:p>
        </w:tc>
        <w:tc>
          <w:tcPr>
            <w:tcW w:w="3543" w:type="dxa"/>
            <w:tcBorders>
              <w:top w:val="single" w:sz="4" w:space="0" w:color="597095"/>
              <w:left w:val="single" w:sz="4" w:space="0" w:color="597095"/>
              <w:bottom w:val="single" w:sz="4" w:space="0" w:color="597095"/>
              <w:right w:val="single" w:sz="4" w:space="0" w:color="597095"/>
            </w:tcBorders>
            <w:shd w:val="clear" w:color="auto" w:fill="597095"/>
          </w:tcPr>
          <w:p w:rsidR="004B0500" w:rsidRPr="00217837" w:rsidRDefault="004B0500" w:rsidP="008D055E">
            <w:pPr>
              <w:spacing w:after="0"/>
              <w:rPr>
                <w:b/>
                <w:color w:val="FFFFFF"/>
              </w:rPr>
            </w:pPr>
            <w:r w:rsidRPr="00217837">
              <w:rPr>
                <w:b/>
                <w:color w:val="FFFFFF"/>
              </w:rPr>
              <w:t>Grade</w:t>
            </w:r>
          </w:p>
        </w:tc>
        <w:tc>
          <w:tcPr>
            <w:tcW w:w="2719" w:type="dxa"/>
            <w:tcBorders>
              <w:top w:val="single" w:sz="4" w:space="0" w:color="597095"/>
              <w:left w:val="single" w:sz="4" w:space="0" w:color="597095"/>
              <w:bottom w:val="single" w:sz="4" w:space="0" w:color="597095"/>
              <w:right w:val="single" w:sz="4" w:space="0" w:color="597095"/>
            </w:tcBorders>
            <w:shd w:val="clear" w:color="auto" w:fill="597095"/>
          </w:tcPr>
          <w:p w:rsidR="004B0500" w:rsidRPr="00217837" w:rsidRDefault="004B0500" w:rsidP="008D055E">
            <w:pPr>
              <w:spacing w:after="0"/>
              <w:rPr>
                <w:b/>
                <w:color w:val="FFFFFF"/>
              </w:rPr>
            </w:pPr>
            <w:r w:rsidRPr="00217837">
              <w:rPr>
                <w:b/>
                <w:color w:val="FFFFFF"/>
              </w:rPr>
              <w:t>Year Taken</w:t>
            </w:r>
          </w:p>
        </w:tc>
      </w:tr>
      <w:tr w:rsidR="004B0500" w:rsidRPr="00EF4C0D" w:rsidTr="00317B75">
        <w:tc>
          <w:tcPr>
            <w:tcW w:w="3941" w:type="dxa"/>
            <w:tcBorders>
              <w:top w:val="single" w:sz="4" w:space="0" w:color="597095"/>
            </w:tcBorders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597095"/>
            </w:tcBorders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719" w:type="dxa"/>
            <w:tcBorders>
              <w:top w:val="single" w:sz="4" w:space="0" w:color="597095"/>
            </w:tcBorders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</w:tr>
      <w:tr w:rsidR="004B0500" w:rsidRPr="00EF4C0D" w:rsidTr="009F0388">
        <w:tc>
          <w:tcPr>
            <w:tcW w:w="3941" w:type="dxa"/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43" w:type="dxa"/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719" w:type="dxa"/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</w:tr>
      <w:tr w:rsidR="004B0500" w:rsidRPr="00EF4C0D" w:rsidTr="009F0388">
        <w:tc>
          <w:tcPr>
            <w:tcW w:w="3941" w:type="dxa"/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43" w:type="dxa"/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719" w:type="dxa"/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4B0500" w:rsidRPr="00895241" w:rsidRDefault="00895241" w:rsidP="008D055E">
      <w:pPr>
        <w:spacing w:after="0"/>
        <w:rPr>
          <w:i/>
          <w:iCs/>
          <w:sz w:val="16"/>
          <w:szCs w:val="16"/>
        </w:rPr>
      </w:pPr>
      <w:r w:rsidRPr="00895241">
        <w:rPr>
          <w:i/>
          <w:iCs/>
          <w:sz w:val="16"/>
          <w:szCs w:val="16"/>
        </w:rPr>
        <w:t>(please tab in the last field to add more rows)</w:t>
      </w:r>
    </w:p>
    <w:p w:rsidR="00792032" w:rsidRDefault="00792032" w:rsidP="00792032">
      <w:pPr>
        <w:spacing w:after="0"/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964"/>
        <w:gridCol w:w="6237"/>
      </w:tblGrid>
      <w:tr w:rsidR="00792032" w:rsidTr="00DB32CD">
        <w:tc>
          <w:tcPr>
            <w:tcW w:w="3964" w:type="dxa"/>
            <w:shd w:val="clear" w:color="auto" w:fill="597095"/>
          </w:tcPr>
          <w:p w:rsidR="00792032" w:rsidRDefault="00792032" w:rsidP="003B2849">
            <w:pPr>
              <w:spacing w:after="0"/>
            </w:pPr>
            <w:r w:rsidRPr="00837413">
              <w:rPr>
                <w:color w:val="FFFFFF" w:themeColor="background1"/>
              </w:rPr>
              <w:t xml:space="preserve">If equivalent to A </w:t>
            </w:r>
            <w:proofErr w:type="gramStart"/>
            <w:r w:rsidRPr="00837413">
              <w:rPr>
                <w:color w:val="FFFFFF" w:themeColor="background1"/>
              </w:rPr>
              <w:t>level</w:t>
            </w:r>
            <w:proofErr w:type="gramEnd"/>
            <w:r w:rsidRPr="00837413">
              <w:rPr>
                <w:color w:val="FFFFFF" w:themeColor="background1"/>
              </w:rPr>
              <w:t xml:space="preserve"> please explain the grading system (</w:t>
            </w:r>
            <w:proofErr w:type="spellStart"/>
            <w:r w:rsidRPr="00837413">
              <w:rPr>
                <w:color w:val="FFFFFF" w:themeColor="background1"/>
              </w:rPr>
              <w:t>eg</w:t>
            </w:r>
            <w:proofErr w:type="spellEnd"/>
            <w:r w:rsidRPr="00837413">
              <w:rPr>
                <w:color w:val="FFFFFF" w:themeColor="background1"/>
              </w:rPr>
              <w:t xml:space="preserve"> graded 1-5 with 1 the top grade)</w:t>
            </w:r>
          </w:p>
        </w:tc>
        <w:tc>
          <w:tcPr>
            <w:tcW w:w="6237" w:type="dxa"/>
          </w:tcPr>
          <w:p w:rsidR="00792032" w:rsidRDefault="00792032" w:rsidP="003B2849">
            <w:pPr>
              <w:spacing w:after="0"/>
            </w:pPr>
          </w:p>
          <w:p w:rsidR="00792032" w:rsidRDefault="00792032" w:rsidP="003B2849">
            <w:pPr>
              <w:spacing w:after="0"/>
            </w:pPr>
          </w:p>
        </w:tc>
      </w:tr>
    </w:tbl>
    <w:p w:rsidR="00792032" w:rsidRDefault="00792032" w:rsidP="00792032">
      <w:pPr>
        <w:spacing w:after="0"/>
      </w:pPr>
    </w:p>
    <w:tbl>
      <w:tblPr>
        <w:tblStyle w:val="TableGrid"/>
        <w:tblW w:w="10211" w:type="dxa"/>
        <w:tblLook w:val="04A0" w:firstRow="1" w:lastRow="0" w:firstColumn="1" w:lastColumn="0" w:noHBand="0" w:noVBand="1"/>
      </w:tblPr>
      <w:tblGrid>
        <w:gridCol w:w="3964"/>
        <w:gridCol w:w="2410"/>
        <w:gridCol w:w="3837"/>
      </w:tblGrid>
      <w:tr w:rsidR="0086608D" w:rsidRPr="0086608D" w:rsidTr="00DB32CD">
        <w:trPr>
          <w:trHeight w:val="570"/>
        </w:trPr>
        <w:tc>
          <w:tcPr>
            <w:tcW w:w="3964" w:type="dxa"/>
            <w:shd w:val="clear" w:color="000000" w:fill="597095"/>
          </w:tcPr>
          <w:p w:rsidR="009F158A" w:rsidRPr="0086608D" w:rsidRDefault="009F158A" w:rsidP="00F2384B">
            <w:pPr>
              <w:spacing w:after="0"/>
              <w:rPr>
                <w:b/>
                <w:bCs/>
                <w:color w:val="FFFFFF" w:themeColor="background1"/>
              </w:rPr>
            </w:pPr>
          </w:p>
        </w:tc>
        <w:tc>
          <w:tcPr>
            <w:tcW w:w="2410" w:type="dxa"/>
            <w:shd w:val="clear" w:color="000000" w:fill="597095"/>
          </w:tcPr>
          <w:p w:rsidR="009F158A" w:rsidRPr="0086608D" w:rsidRDefault="009F158A" w:rsidP="00F2384B">
            <w:pPr>
              <w:spacing w:after="0"/>
              <w:rPr>
                <w:b/>
                <w:bCs/>
                <w:color w:val="FFFFFF" w:themeColor="background1"/>
              </w:rPr>
            </w:pPr>
            <w:proofErr w:type="gramStart"/>
            <w:r w:rsidRPr="0086608D">
              <w:rPr>
                <w:b/>
                <w:bCs/>
                <w:color w:val="FFFFFF" w:themeColor="background1"/>
              </w:rPr>
              <w:t>Overall</w:t>
            </w:r>
            <w:proofErr w:type="gramEnd"/>
            <w:r w:rsidRPr="0086608D">
              <w:rPr>
                <w:b/>
                <w:bCs/>
                <w:color w:val="FFFFFF" w:themeColor="background1"/>
              </w:rPr>
              <w:t xml:space="preserve"> Mark Attained</w:t>
            </w:r>
          </w:p>
        </w:tc>
        <w:tc>
          <w:tcPr>
            <w:tcW w:w="3837" w:type="dxa"/>
            <w:shd w:val="clear" w:color="000000" w:fill="597095"/>
          </w:tcPr>
          <w:p w:rsidR="009F158A" w:rsidRPr="0086608D" w:rsidRDefault="009F158A" w:rsidP="00F2384B">
            <w:pPr>
              <w:spacing w:after="0"/>
              <w:rPr>
                <w:b/>
                <w:bCs/>
                <w:color w:val="FFFFFF" w:themeColor="background1"/>
              </w:rPr>
            </w:pPr>
            <w:r w:rsidRPr="0086608D">
              <w:rPr>
                <w:b/>
                <w:bCs/>
                <w:color w:val="FFFFFF" w:themeColor="background1"/>
              </w:rPr>
              <w:t>Course Subject</w:t>
            </w:r>
          </w:p>
        </w:tc>
      </w:tr>
      <w:tr w:rsidR="002F4CFB" w:rsidRPr="005872B8" w:rsidTr="00DB32CD">
        <w:trPr>
          <w:trHeight w:val="570"/>
        </w:trPr>
        <w:tc>
          <w:tcPr>
            <w:tcW w:w="3964" w:type="dxa"/>
            <w:shd w:val="clear" w:color="auto" w:fill="597095"/>
          </w:tcPr>
          <w:p w:rsidR="002F4CFB" w:rsidRPr="001B01C7" w:rsidRDefault="002F4CFB" w:rsidP="00F2384B">
            <w:pPr>
              <w:spacing w:after="0"/>
              <w:rPr>
                <w:b/>
                <w:bCs/>
                <w:color w:val="FFFFFF" w:themeColor="background1"/>
              </w:rPr>
            </w:pPr>
            <w:r w:rsidRPr="001B01C7">
              <w:rPr>
                <w:b/>
                <w:bCs/>
                <w:color w:val="FFFFFF" w:themeColor="background1"/>
              </w:rPr>
              <w:t>Undergraduate Degree</w:t>
            </w:r>
          </w:p>
        </w:tc>
        <w:tc>
          <w:tcPr>
            <w:tcW w:w="2410" w:type="dxa"/>
          </w:tcPr>
          <w:p w:rsidR="002F4CFB" w:rsidRPr="005872B8" w:rsidRDefault="002F4CFB" w:rsidP="00F2384B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837" w:type="dxa"/>
          </w:tcPr>
          <w:p w:rsidR="002F4CFB" w:rsidRPr="005872B8" w:rsidRDefault="002F4CFB" w:rsidP="00F2384B">
            <w:pPr>
              <w:spacing w:after="0"/>
              <w:rPr>
                <w:sz w:val="20"/>
                <w:szCs w:val="20"/>
              </w:rPr>
            </w:pPr>
          </w:p>
        </w:tc>
      </w:tr>
      <w:tr w:rsidR="002F4CFB" w:rsidRPr="005872B8" w:rsidTr="00DB32CD">
        <w:trPr>
          <w:trHeight w:val="570"/>
        </w:trPr>
        <w:tc>
          <w:tcPr>
            <w:tcW w:w="3964" w:type="dxa"/>
            <w:shd w:val="clear" w:color="auto" w:fill="597095"/>
          </w:tcPr>
          <w:p w:rsidR="002F4CFB" w:rsidRPr="001B01C7" w:rsidRDefault="002F4CFB" w:rsidP="00F2384B">
            <w:pPr>
              <w:spacing w:after="0"/>
              <w:rPr>
                <w:b/>
                <w:bCs/>
                <w:color w:val="FFFFFF" w:themeColor="background1"/>
              </w:rPr>
            </w:pPr>
            <w:r w:rsidRPr="001B01C7">
              <w:rPr>
                <w:b/>
                <w:bCs/>
                <w:color w:val="FFFFFF" w:themeColor="background1"/>
              </w:rPr>
              <w:t>Post-Graduate Degree</w:t>
            </w:r>
            <w:r w:rsidR="009F158A">
              <w:rPr>
                <w:b/>
                <w:bCs/>
                <w:color w:val="FFFFFF" w:themeColor="background1"/>
              </w:rPr>
              <w:t xml:space="preserve"> </w:t>
            </w:r>
            <w:r w:rsidR="009F158A" w:rsidRPr="0086608D">
              <w:rPr>
                <w:b/>
                <w:bCs/>
                <w:color w:val="FFFFFF" w:themeColor="background1"/>
                <w:sz w:val="20"/>
                <w:szCs w:val="20"/>
              </w:rPr>
              <w:t>(if applicable (</w:t>
            </w:r>
            <w:r w:rsidR="001679EB" w:rsidRPr="0086608D">
              <w:rPr>
                <w:b/>
                <w:bCs/>
                <w:color w:val="FFFFFF" w:themeColor="background1"/>
                <w:sz w:val="20"/>
                <w:szCs w:val="20"/>
              </w:rPr>
              <w:t xml:space="preserve">please </w:t>
            </w:r>
            <w:proofErr w:type="gramStart"/>
            <w:r w:rsidR="001679EB" w:rsidRPr="0086608D">
              <w:rPr>
                <w:b/>
                <w:bCs/>
                <w:color w:val="FFFFFF" w:themeColor="background1"/>
                <w:sz w:val="20"/>
                <w:szCs w:val="20"/>
              </w:rPr>
              <w:t xml:space="preserve">completed </w:t>
            </w:r>
            <w:r w:rsidR="009F158A" w:rsidRPr="0086608D">
              <w:rPr>
                <w:b/>
                <w:bCs/>
                <w:color w:val="FFFFFF" w:themeColor="background1"/>
                <w:sz w:val="20"/>
                <w:szCs w:val="20"/>
              </w:rPr>
              <w:t xml:space="preserve"> below</w:t>
            </w:r>
            <w:proofErr w:type="gramEnd"/>
            <w:r w:rsidR="009F158A" w:rsidRPr="0086608D">
              <w:rPr>
                <w:b/>
                <w:bCs/>
                <w:color w:val="FFFFFF" w:themeColor="background1"/>
                <w:sz w:val="20"/>
                <w:szCs w:val="20"/>
              </w:rPr>
              <w:t xml:space="preserve"> for LPC/GDL)</w:t>
            </w:r>
          </w:p>
        </w:tc>
        <w:tc>
          <w:tcPr>
            <w:tcW w:w="2410" w:type="dxa"/>
          </w:tcPr>
          <w:p w:rsidR="002F4CFB" w:rsidRDefault="002F4CFB" w:rsidP="00F2384B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837" w:type="dxa"/>
          </w:tcPr>
          <w:p w:rsidR="002F4CFB" w:rsidRDefault="002F4CFB" w:rsidP="00F2384B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DB32CD" w:rsidRDefault="00DB32CD" w:rsidP="00843809">
      <w:pPr>
        <w:spacing w:after="0"/>
        <w:rPr>
          <w:b/>
        </w:rPr>
      </w:pPr>
    </w:p>
    <w:p w:rsidR="00DB32CD" w:rsidRDefault="00DB32CD">
      <w:pPr>
        <w:spacing w:after="240" w:line="240" w:lineRule="auto"/>
        <w:jc w:val="both"/>
        <w:rPr>
          <w:b/>
        </w:rPr>
      </w:pPr>
      <w:r>
        <w:rPr>
          <w:b/>
        </w:rPr>
        <w:br w:type="page"/>
      </w:r>
    </w:p>
    <w:p w:rsidR="00843809" w:rsidRDefault="00843809" w:rsidP="00843809">
      <w:pPr>
        <w:spacing w:after="0"/>
        <w:rPr>
          <w:b/>
        </w:rPr>
      </w:pPr>
    </w:p>
    <w:tbl>
      <w:tblPr>
        <w:tblStyle w:val="TableGrid"/>
        <w:tblW w:w="10203" w:type="dxa"/>
        <w:tblInd w:w="-5" w:type="dxa"/>
        <w:tblLook w:val="04A0" w:firstRow="1" w:lastRow="0" w:firstColumn="1" w:lastColumn="0" w:noHBand="0" w:noVBand="1"/>
      </w:tblPr>
      <w:tblGrid>
        <w:gridCol w:w="2523"/>
        <w:gridCol w:w="2835"/>
        <w:gridCol w:w="2552"/>
        <w:gridCol w:w="2293"/>
      </w:tblGrid>
      <w:tr w:rsidR="004B0500" w:rsidRPr="00BC4FBE" w:rsidTr="00895241">
        <w:trPr>
          <w:trHeight w:val="892"/>
        </w:trPr>
        <w:tc>
          <w:tcPr>
            <w:tcW w:w="2523" w:type="dxa"/>
            <w:shd w:val="clear" w:color="auto" w:fill="597095"/>
          </w:tcPr>
          <w:p w:rsidR="004B0500" w:rsidRDefault="004B0500" w:rsidP="008D055E">
            <w:pPr>
              <w:spacing w:after="0"/>
              <w:rPr>
                <w:b/>
                <w:color w:val="FFFFFF"/>
              </w:rPr>
            </w:pPr>
            <w:r w:rsidRPr="00217837">
              <w:rPr>
                <w:b/>
                <w:color w:val="FFFFFF"/>
              </w:rPr>
              <w:t>Undergraduate &amp; Postgraduate Course(s)</w:t>
            </w:r>
            <w:r w:rsidR="005B2334" w:rsidRPr="00217837">
              <w:rPr>
                <w:b/>
                <w:color w:val="FFFFFF"/>
              </w:rPr>
              <w:t xml:space="preserve"> </w:t>
            </w:r>
            <w:r w:rsidRPr="00217837">
              <w:rPr>
                <w:b/>
                <w:color w:val="FFFFFF"/>
              </w:rPr>
              <w:t>Level (MSc, BA etc)</w:t>
            </w:r>
          </w:p>
          <w:p w:rsidR="0086608D" w:rsidRPr="00217837" w:rsidRDefault="0086608D" w:rsidP="008D055E">
            <w:pPr>
              <w:spacing w:after="0"/>
              <w:rPr>
                <w:b/>
                <w:color w:val="FFFFFF"/>
              </w:rPr>
            </w:pPr>
            <w:r w:rsidRPr="00217837">
              <w:rPr>
                <w:color w:val="FFFFFF"/>
                <w:sz w:val="20"/>
                <w:szCs w:val="20"/>
              </w:rPr>
              <w:t>Individual Core/Electives to Your Degree</w:t>
            </w:r>
          </w:p>
        </w:tc>
        <w:tc>
          <w:tcPr>
            <w:tcW w:w="2835" w:type="dxa"/>
            <w:shd w:val="clear" w:color="auto" w:fill="597095"/>
          </w:tcPr>
          <w:p w:rsidR="004B0500" w:rsidRPr="00217837" w:rsidRDefault="004B0500" w:rsidP="008D055E">
            <w:pPr>
              <w:spacing w:after="0"/>
              <w:rPr>
                <w:b/>
                <w:color w:val="FFFFFF"/>
              </w:rPr>
            </w:pPr>
            <w:r w:rsidRPr="00217837">
              <w:rPr>
                <w:b/>
                <w:color w:val="FFFFFF"/>
              </w:rPr>
              <w:t>Subject</w:t>
            </w:r>
          </w:p>
        </w:tc>
        <w:tc>
          <w:tcPr>
            <w:tcW w:w="2552" w:type="dxa"/>
            <w:shd w:val="clear" w:color="auto" w:fill="597095"/>
          </w:tcPr>
          <w:p w:rsidR="004B0500" w:rsidRPr="00217837" w:rsidRDefault="004B0500" w:rsidP="008D055E">
            <w:pPr>
              <w:spacing w:after="0"/>
              <w:rPr>
                <w:b/>
                <w:color w:val="FFFFFF"/>
              </w:rPr>
            </w:pPr>
            <w:r w:rsidRPr="00217837">
              <w:rPr>
                <w:b/>
                <w:color w:val="FFFFFF"/>
              </w:rPr>
              <w:t>Grade</w:t>
            </w:r>
          </w:p>
        </w:tc>
        <w:tc>
          <w:tcPr>
            <w:tcW w:w="2293" w:type="dxa"/>
            <w:shd w:val="clear" w:color="auto" w:fill="597095"/>
          </w:tcPr>
          <w:p w:rsidR="004B0500" w:rsidRPr="00217837" w:rsidRDefault="004B0500" w:rsidP="008D055E">
            <w:pPr>
              <w:spacing w:after="0"/>
              <w:rPr>
                <w:b/>
                <w:color w:val="FFFFFF"/>
              </w:rPr>
            </w:pPr>
            <w:r w:rsidRPr="00217837">
              <w:rPr>
                <w:b/>
                <w:color w:val="FFFFFF"/>
              </w:rPr>
              <w:t>Year Taken</w:t>
            </w:r>
          </w:p>
        </w:tc>
      </w:tr>
      <w:tr w:rsidR="004B0500" w:rsidRPr="00EF4C0D" w:rsidTr="00217837">
        <w:tc>
          <w:tcPr>
            <w:tcW w:w="2523" w:type="dxa"/>
            <w:tcBorders>
              <w:top w:val="single" w:sz="4" w:space="0" w:color="597095"/>
            </w:tcBorders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597095"/>
            </w:tcBorders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597095"/>
            </w:tcBorders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597095"/>
            </w:tcBorders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</w:tr>
      <w:tr w:rsidR="004B0500" w:rsidRPr="00EF4C0D" w:rsidTr="00D80043">
        <w:tc>
          <w:tcPr>
            <w:tcW w:w="2523" w:type="dxa"/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293" w:type="dxa"/>
          </w:tcPr>
          <w:p w:rsidR="004B0500" w:rsidRPr="00EF4C0D" w:rsidRDefault="004B0500" w:rsidP="008D055E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895241" w:rsidRDefault="00895241" w:rsidP="00895241">
      <w:pPr>
        <w:spacing w:after="0"/>
        <w:rPr>
          <w:i/>
          <w:iCs/>
          <w:sz w:val="16"/>
          <w:szCs w:val="16"/>
        </w:rPr>
      </w:pPr>
      <w:r w:rsidRPr="00895241">
        <w:rPr>
          <w:i/>
          <w:iCs/>
          <w:sz w:val="16"/>
          <w:szCs w:val="16"/>
        </w:rPr>
        <w:t>(please tab in the last field to add more rows)</w:t>
      </w:r>
    </w:p>
    <w:p w:rsidR="00E63894" w:rsidRDefault="00E63894" w:rsidP="00895241">
      <w:pPr>
        <w:spacing w:after="0"/>
        <w:rPr>
          <w:i/>
          <w:iCs/>
          <w:sz w:val="16"/>
          <w:szCs w:val="16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5382"/>
        <w:gridCol w:w="4819"/>
      </w:tblGrid>
      <w:tr w:rsidR="00695A74" w:rsidRPr="005872B8" w:rsidTr="001D316B">
        <w:trPr>
          <w:cantSplit/>
        </w:trPr>
        <w:tc>
          <w:tcPr>
            <w:tcW w:w="5382" w:type="dxa"/>
            <w:shd w:val="clear" w:color="auto" w:fill="597095"/>
          </w:tcPr>
          <w:p w:rsidR="00695A74" w:rsidRDefault="00E63894" w:rsidP="003B2849">
            <w:pPr>
              <w:spacing w:after="0"/>
              <w:rPr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E</w:t>
            </w:r>
            <w:r w:rsidR="00695A74">
              <w:rPr>
                <w:b/>
                <w:bCs/>
                <w:color w:val="FFFFFF" w:themeColor="background1"/>
              </w:rPr>
              <w:t>xtenuating Circumstances</w:t>
            </w:r>
            <w:r w:rsidR="00695A74" w:rsidRPr="00695A74">
              <w:rPr>
                <w:color w:val="FFFFFF" w:themeColor="background1"/>
              </w:rPr>
              <w:t xml:space="preserve"> </w:t>
            </w:r>
          </w:p>
          <w:p w:rsidR="001D316B" w:rsidRDefault="001D316B" w:rsidP="003B2849">
            <w:pPr>
              <w:spacing w:after="0"/>
              <w:rPr>
                <w:color w:val="FFFFFF" w:themeColor="background1"/>
              </w:rPr>
            </w:pPr>
          </w:p>
          <w:p w:rsidR="00695A74" w:rsidRPr="00695A74" w:rsidRDefault="00695A74" w:rsidP="003B2849">
            <w:pPr>
              <w:spacing w:after="0"/>
              <w:rPr>
                <w:color w:val="FFFFFF" w:themeColor="background1"/>
              </w:rPr>
            </w:pPr>
            <w:r w:rsidRPr="00695A74">
              <w:rPr>
                <w:color w:val="FFFFFF" w:themeColor="background1"/>
              </w:rPr>
              <w:t xml:space="preserve">If you have not attained the minimum of A*, A or </w:t>
            </w:r>
            <w:r>
              <w:rPr>
                <w:color w:val="FFFFFF" w:themeColor="background1"/>
              </w:rPr>
              <w:t xml:space="preserve">B </w:t>
            </w:r>
            <w:r w:rsidRPr="00695A74">
              <w:rPr>
                <w:color w:val="FFFFFF" w:themeColor="background1"/>
              </w:rPr>
              <w:t>at A level or a 2:1 degree and have extenuating circumstances please state briefly (max 100 words)</w:t>
            </w:r>
          </w:p>
        </w:tc>
        <w:tc>
          <w:tcPr>
            <w:tcW w:w="4819" w:type="dxa"/>
          </w:tcPr>
          <w:p w:rsidR="00695A74" w:rsidRDefault="00695A74" w:rsidP="003B2849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695A74" w:rsidRDefault="00695A74" w:rsidP="008D055E">
      <w:pPr>
        <w:spacing w:after="0"/>
      </w:pPr>
    </w:p>
    <w:p w:rsidR="004B0500" w:rsidRPr="009254F2" w:rsidRDefault="004B0500" w:rsidP="008D055E">
      <w:pPr>
        <w:spacing w:after="0"/>
        <w:rPr>
          <w:b/>
          <w:color w:val="5F7976"/>
          <w:sz w:val="28"/>
          <w:szCs w:val="28"/>
        </w:rPr>
      </w:pPr>
      <w:r w:rsidRPr="009254F2">
        <w:rPr>
          <w:b/>
          <w:color w:val="5F7976"/>
          <w:sz w:val="28"/>
          <w:szCs w:val="28"/>
        </w:rPr>
        <w:t>Legal Studies</w:t>
      </w:r>
    </w:p>
    <w:p w:rsidR="009C14CF" w:rsidRPr="002F62F3" w:rsidRDefault="009C14CF" w:rsidP="008D055E">
      <w:pPr>
        <w:spacing w:after="0"/>
        <w:rPr>
          <w:b/>
          <w:sz w:val="28"/>
          <w:szCs w:val="28"/>
        </w:rPr>
      </w:pPr>
    </w:p>
    <w:p w:rsidR="004B0500" w:rsidRPr="001B01C7" w:rsidRDefault="004B0500" w:rsidP="008D055E">
      <w:pPr>
        <w:spacing w:after="0"/>
        <w:rPr>
          <w:sz w:val="28"/>
          <w:szCs w:val="28"/>
        </w:rPr>
      </w:pPr>
      <w:r w:rsidRPr="001B01C7">
        <w:rPr>
          <w:b/>
          <w:sz w:val="28"/>
          <w:szCs w:val="28"/>
        </w:rPr>
        <w:t>GDL</w:t>
      </w:r>
      <w:r w:rsidRPr="001B01C7">
        <w:rPr>
          <w:sz w:val="28"/>
          <w:szCs w:val="28"/>
        </w:rPr>
        <w:t xml:space="preserve"> </w:t>
      </w:r>
    </w:p>
    <w:p w:rsidR="004B0500" w:rsidRDefault="004B0500" w:rsidP="008D055E">
      <w:pPr>
        <w:spacing w:after="0"/>
      </w:pPr>
      <w:r>
        <w:t>I</w:t>
      </w:r>
      <w:r w:rsidRPr="00AF5AC9">
        <w:t xml:space="preserve">f you have completed or are currently working towards your GDL please complete </w:t>
      </w:r>
      <w:r>
        <w:t xml:space="preserve">the </w:t>
      </w:r>
      <w:r w:rsidRPr="00AF5AC9">
        <w:t>below</w:t>
      </w:r>
    </w:p>
    <w:p w:rsidR="00843809" w:rsidRDefault="00843809" w:rsidP="00843809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4530"/>
      </w:tblGrid>
      <w:tr w:rsidR="00843809" w:rsidTr="00631405">
        <w:tc>
          <w:tcPr>
            <w:tcW w:w="5098" w:type="dxa"/>
            <w:shd w:val="clear" w:color="auto" w:fill="5F7976"/>
          </w:tcPr>
          <w:p w:rsidR="00843809" w:rsidRPr="0079313A" w:rsidRDefault="00843809" w:rsidP="00F2384B">
            <w:pPr>
              <w:spacing w:after="0"/>
              <w:rPr>
                <w:b/>
                <w:bCs/>
                <w:color w:val="FFFFFF" w:themeColor="background1"/>
              </w:rPr>
            </w:pPr>
            <w:r w:rsidRPr="001B01C7">
              <w:rPr>
                <w:b/>
                <w:bCs/>
                <w:color w:val="FFFFFF" w:themeColor="background1"/>
                <w:sz w:val="24"/>
                <w:szCs w:val="24"/>
              </w:rPr>
              <w:t xml:space="preserve">Mark Attained </w:t>
            </w:r>
            <w:r w:rsidR="0079313A" w:rsidRPr="001B01C7">
              <w:rPr>
                <w:b/>
                <w:bCs/>
                <w:color w:val="FFFFFF" w:themeColor="background1"/>
                <w:sz w:val="24"/>
                <w:szCs w:val="24"/>
              </w:rPr>
              <w:t xml:space="preserve">overall </w:t>
            </w:r>
            <w:r w:rsidRPr="001B01C7">
              <w:rPr>
                <w:b/>
                <w:bCs/>
                <w:color w:val="FFFFFF" w:themeColor="background1"/>
                <w:sz w:val="24"/>
                <w:szCs w:val="24"/>
              </w:rPr>
              <w:t>for GD</w:t>
            </w:r>
            <w:r w:rsidR="0034273A" w:rsidRPr="001B01C7">
              <w:rPr>
                <w:b/>
                <w:bCs/>
                <w:color w:val="FFFFFF" w:themeColor="background1"/>
                <w:sz w:val="24"/>
                <w:szCs w:val="24"/>
              </w:rPr>
              <w:t>L</w:t>
            </w:r>
          </w:p>
        </w:tc>
        <w:tc>
          <w:tcPr>
            <w:tcW w:w="4530" w:type="dxa"/>
          </w:tcPr>
          <w:p w:rsidR="00843809" w:rsidRPr="005872B8" w:rsidRDefault="00843809" w:rsidP="00F2384B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843809" w:rsidRDefault="00843809" w:rsidP="008D055E">
      <w:pPr>
        <w:spacing w:after="0"/>
        <w:rPr>
          <w:b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208"/>
        <w:gridCol w:w="3738"/>
        <w:gridCol w:w="2687"/>
      </w:tblGrid>
      <w:tr w:rsidR="004B0500" w:rsidTr="00631405">
        <w:tc>
          <w:tcPr>
            <w:tcW w:w="3208" w:type="dxa"/>
            <w:shd w:val="clear" w:color="auto" w:fill="5F7976"/>
          </w:tcPr>
          <w:p w:rsidR="004B0500" w:rsidRPr="00217837" w:rsidRDefault="004B0500" w:rsidP="008D055E">
            <w:pPr>
              <w:spacing w:after="0"/>
              <w:rPr>
                <w:b/>
                <w:color w:val="FFFFFF"/>
              </w:rPr>
            </w:pPr>
            <w:r w:rsidRPr="00217837">
              <w:rPr>
                <w:b/>
                <w:color w:val="FFFFFF"/>
              </w:rPr>
              <w:t xml:space="preserve">Law School </w:t>
            </w:r>
          </w:p>
        </w:tc>
        <w:tc>
          <w:tcPr>
            <w:tcW w:w="3738" w:type="dxa"/>
            <w:shd w:val="clear" w:color="auto" w:fill="5F7976"/>
          </w:tcPr>
          <w:p w:rsidR="004B0500" w:rsidRPr="00217837" w:rsidRDefault="004B0500" w:rsidP="008D055E">
            <w:pPr>
              <w:spacing w:after="0"/>
              <w:rPr>
                <w:b/>
                <w:color w:val="FFFFFF"/>
              </w:rPr>
            </w:pPr>
            <w:r w:rsidRPr="00217837">
              <w:rPr>
                <w:b/>
                <w:color w:val="FFFFFF"/>
              </w:rPr>
              <w:t>Subject</w:t>
            </w:r>
          </w:p>
        </w:tc>
        <w:tc>
          <w:tcPr>
            <w:tcW w:w="2687" w:type="dxa"/>
            <w:shd w:val="clear" w:color="auto" w:fill="5F7976"/>
          </w:tcPr>
          <w:p w:rsidR="004B0500" w:rsidRPr="00217837" w:rsidRDefault="004B0500" w:rsidP="008D055E">
            <w:pPr>
              <w:spacing w:after="0"/>
              <w:rPr>
                <w:b/>
                <w:color w:val="FFFFFF"/>
              </w:rPr>
            </w:pPr>
            <w:r w:rsidRPr="00217837">
              <w:rPr>
                <w:b/>
                <w:color w:val="FFFFFF"/>
              </w:rPr>
              <w:t>Mark Attained</w:t>
            </w:r>
          </w:p>
        </w:tc>
      </w:tr>
      <w:tr w:rsidR="004B0500" w:rsidRPr="008F2F62" w:rsidTr="00631405">
        <w:tc>
          <w:tcPr>
            <w:tcW w:w="3208" w:type="dxa"/>
          </w:tcPr>
          <w:p w:rsidR="004B0500" w:rsidRPr="008F2F62" w:rsidRDefault="004B0500" w:rsidP="008D055E">
            <w:pPr>
              <w:spacing w:after="0"/>
            </w:pPr>
          </w:p>
        </w:tc>
        <w:tc>
          <w:tcPr>
            <w:tcW w:w="3738" w:type="dxa"/>
          </w:tcPr>
          <w:p w:rsidR="004B0500" w:rsidRPr="008F2F62" w:rsidRDefault="004B0500" w:rsidP="008D055E">
            <w:pPr>
              <w:spacing w:after="0"/>
            </w:pPr>
          </w:p>
        </w:tc>
        <w:tc>
          <w:tcPr>
            <w:tcW w:w="2687" w:type="dxa"/>
          </w:tcPr>
          <w:p w:rsidR="004B0500" w:rsidRPr="008F2F62" w:rsidRDefault="004B0500" w:rsidP="008D055E">
            <w:pPr>
              <w:spacing w:after="0"/>
            </w:pPr>
          </w:p>
        </w:tc>
      </w:tr>
      <w:tr w:rsidR="004B0500" w:rsidRPr="008F2F62" w:rsidTr="00631405">
        <w:tc>
          <w:tcPr>
            <w:tcW w:w="3208" w:type="dxa"/>
          </w:tcPr>
          <w:p w:rsidR="004B0500" w:rsidRPr="008F2F62" w:rsidRDefault="004B0500" w:rsidP="008D055E">
            <w:pPr>
              <w:spacing w:after="0"/>
            </w:pPr>
          </w:p>
        </w:tc>
        <w:tc>
          <w:tcPr>
            <w:tcW w:w="3738" w:type="dxa"/>
          </w:tcPr>
          <w:p w:rsidR="004B0500" w:rsidRPr="008F2F62" w:rsidRDefault="004B0500" w:rsidP="008D055E">
            <w:pPr>
              <w:spacing w:after="0"/>
            </w:pPr>
          </w:p>
        </w:tc>
        <w:tc>
          <w:tcPr>
            <w:tcW w:w="2687" w:type="dxa"/>
          </w:tcPr>
          <w:p w:rsidR="004B0500" w:rsidRPr="008F2F62" w:rsidRDefault="004B0500" w:rsidP="008D055E">
            <w:pPr>
              <w:spacing w:after="0"/>
            </w:pPr>
          </w:p>
        </w:tc>
      </w:tr>
      <w:tr w:rsidR="00D72646" w:rsidRPr="008F2F62" w:rsidTr="00631405">
        <w:tc>
          <w:tcPr>
            <w:tcW w:w="3208" w:type="dxa"/>
          </w:tcPr>
          <w:p w:rsidR="00D72646" w:rsidRPr="008F2F62" w:rsidRDefault="00D72646" w:rsidP="008D055E">
            <w:pPr>
              <w:spacing w:after="0"/>
            </w:pPr>
          </w:p>
        </w:tc>
        <w:tc>
          <w:tcPr>
            <w:tcW w:w="3738" w:type="dxa"/>
          </w:tcPr>
          <w:p w:rsidR="00D72646" w:rsidRPr="008F2F62" w:rsidRDefault="00D72646" w:rsidP="008D055E">
            <w:pPr>
              <w:spacing w:after="0"/>
            </w:pPr>
          </w:p>
        </w:tc>
        <w:tc>
          <w:tcPr>
            <w:tcW w:w="2687" w:type="dxa"/>
          </w:tcPr>
          <w:p w:rsidR="00D72646" w:rsidRPr="008F2F62" w:rsidRDefault="00D72646" w:rsidP="008D055E">
            <w:pPr>
              <w:spacing w:after="0"/>
            </w:pPr>
          </w:p>
        </w:tc>
      </w:tr>
      <w:tr w:rsidR="00D72646" w:rsidRPr="008F2F62" w:rsidTr="00631405">
        <w:tc>
          <w:tcPr>
            <w:tcW w:w="3208" w:type="dxa"/>
          </w:tcPr>
          <w:p w:rsidR="00D72646" w:rsidRPr="008F2F62" w:rsidRDefault="00D72646" w:rsidP="008D055E">
            <w:pPr>
              <w:spacing w:after="0"/>
            </w:pPr>
          </w:p>
        </w:tc>
        <w:tc>
          <w:tcPr>
            <w:tcW w:w="3738" w:type="dxa"/>
          </w:tcPr>
          <w:p w:rsidR="00D72646" w:rsidRPr="008F2F62" w:rsidRDefault="00D72646" w:rsidP="008D055E">
            <w:pPr>
              <w:spacing w:after="0"/>
            </w:pPr>
          </w:p>
        </w:tc>
        <w:tc>
          <w:tcPr>
            <w:tcW w:w="2687" w:type="dxa"/>
          </w:tcPr>
          <w:p w:rsidR="00D72646" w:rsidRPr="008F2F62" w:rsidRDefault="00D72646" w:rsidP="008D055E">
            <w:pPr>
              <w:spacing w:after="0"/>
            </w:pPr>
          </w:p>
        </w:tc>
      </w:tr>
      <w:tr w:rsidR="00D72646" w:rsidRPr="008F2F62" w:rsidTr="00631405">
        <w:tc>
          <w:tcPr>
            <w:tcW w:w="3208" w:type="dxa"/>
          </w:tcPr>
          <w:p w:rsidR="00D72646" w:rsidRPr="008F2F62" w:rsidRDefault="00D72646" w:rsidP="008D055E">
            <w:pPr>
              <w:spacing w:after="0"/>
            </w:pPr>
          </w:p>
        </w:tc>
        <w:tc>
          <w:tcPr>
            <w:tcW w:w="3738" w:type="dxa"/>
          </w:tcPr>
          <w:p w:rsidR="00D72646" w:rsidRPr="008F2F62" w:rsidRDefault="00D72646" w:rsidP="008D055E">
            <w:pPr>
              <w:spacing w:after="0"/>
            </w:pPr>
          </w:p>
        </w:tc>
        <w:tc>
          <w:tcPr>
            <w:tcW w:w="2687" w:type="dxa"/>
          </w:tcPr>
          <w:p w:rsidR="00D72646" w:rsidRPr="008F2F62" w:rsidRDefault="00D72646" w:rsidP="008D055E">
            <w:pPr>
              <w:spacing w:after="0"/>
            </w:pPr>
          </w:p>
        </w:tc>
      </w:tr>
    </w:tbl>
    <w:p w:rsidR="00960DF7" w:rsidRPr="00792032" w:rsidRDefault="007D21DD" w:rsidP="008D055E">
      <w:pPr>
        <w:spacing w:after="0"/>
        <w:rPr>
          <w:b/>
          <w:sz w:val="16"/>
          <w:szCs w:val="16"/>
        </w:rPr>
      </w:pPr>
      <w:r w:rsidRPr="00792032">
        <w:rPr>
          <w:i/>
          <w:iCs/>
          <w:sz w:val="16"/>
          <w:szCs w:val="16"/>
        </w:rPr>
        <w:t>(please</w:t>
      </w:r>
      <w:r w:rsidR="00895241" w:rsidRPr="00792032">
        <w:rPr>
          <w:i/>
          <w:iCs/>
          <w:sz w:val="16"/>
          <w:szCs w:val="16"/>
        </w:rPr>
        <w:t xml:space="preserve"> </w:t>
      </w:r>
      <w:r w:rsidRPr="00792032">
        <w:rPr>
          <w:i/>
          <w:iCs/>
          <w:sz w:val="16"/>
          <w:szCs w:val="16"/>
        </w:rPr>
        <w:t>tab in the last field to add more rows)</w:t>
      </w:r>
      <w:r w:rsidR="004B0500" w:rsidRPr="00792032">
        <w:rPr>
          <w:sz w:val="16"/>
          <w:szCs w:val="16"/>
        </w:rPr>
        <w:br/>
      </w:r>
    </w:p>
    <w:p w:rsidR="004B0500" w:rsidRPr="001B01C7" w:rsidRDefault="004B0500" w:rsidP="008D055E">
      <w:pPr>
        <w:spacing w:after="0"/>
        <w:rPr>
          <w:sz w:val="28"/>
          <w:szCs w:val="28"/>
        </w:rPr>
      </w:pPr>
      <w:r w:rsidRPr="001B01C7">
        <w:rPr>
          <w:b/>
          <w:sz w:val="28"/>
          <w:szCs w:val="28"/>
        </w:rPr>
        <w:t xml:space="preserve">LPC </w:t>
      </w:r>
    </w:p>
    <w:p w:rsidR="004B0500" w:rsidRDefault="004B0500" w:rsidP="008D055E">
      <w:pPr>
        <w:spacing w:after="0"/>
      </w:pPr>
      <w:r>
        <w:t>I</w:t>
      </w:r>
      <w:r w:rsidRPr="0088533D">
        <w:t>f you have completed or are currently working towards your LPC please complete</w:t>
      </w:r>
      <w:r>
        <w:t xml:space="preserve"> the </w:t>
      </w:r>
      <w:r w:rsidRPr="0088533D">
        <w:t>below</w:t>
      </w:r>
      <w:r w:rsidR="00623B93">
        <w:t>:</w:t>
      </w:r>
    </w:p>
    <w:p w:rsidR="00623B93" w:rsidRDefault="00623B93" w:rsidP="008D055E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4530"/>
      </w:tblGrid>
      <w:tr w:rsidR="00623B93" w:rsidTr="00631405">
        <w:tc>
          <w:tcPr>
            <w:tcW w:w="5098" w:type="dxa"/>
            <w:shd w:val="clear" w:color="auto" w:fill="5F7976"/>
          </w:tcPr>
          <w:p w:rsidR="00623B93" w:rsidRPr="006F7BA6" w:rsidRDefault="00174EFA" w:rsidP="008D055E">
            <w:pPr>
              <w:spacing w:after="0"/>
              <w:rPr>
                <w:b/>
                <w:bCs/>
                <w:color w:val="FFFFFF" w:themeColor="background1"/>
                <w:sz w:val="24"/>
                <w:szCs w:val="24"/>
              </w:rPr>
            </w:pPr>
            <w:proofErr w:type="gramStart"/>
            <w:r>
              <w:rPr>
                <w:b/>
                <w:bCs/>
                <w:color w:val="FFFFFF" w:themeColor="background1"/>
                <w:sz w:val="24"/>
                <w:szCs w:val="24"/>
              </w:rPr>
              <w:t>Overall</w:t>
            </w:r>
            <w:proofErr w:type="gramEnd"/>
            <w:r>
              <w:rPr>
                <w:b/>
                <w:bCs/>
                <w:color w:val="FFFFFF" w:themeColor="background1"/>
                <w:sz w:val="24"/>
                <w:szCs w:val="24"/>
              </w:rPr>
              <w:t xml:space="preserve"> Mark </w:t>
            </w:r>
            <w:r w:rsidR="00623B93" w:rsidRPr="006F7BA6">
              <w:rPr>
                <w:b/>
                <w:bCs/>
                <w:color w:val="FFFFFF" w:themeColor="background1"/>
                <w:sz w:val="24"/>
                <w:szCs w:val="24"/>
              </w:rPr>
              <w:t>Attained for LPC</w:t>
            </w:r>
          </w:p>
        </w:tc>
        <w:tc>
          <w:tcPr>
            <w:tcW w:w="4530" w:type="dxa"/>
          </w:tcPr>
          <w:p w:rsidR="00623B93" w:rsidRPr="005872B8" w:rsidRDefault="00623B93" w:rsidP="008D055E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623B93" w:rsidRDefault="00623B93" w:rsidP="008D055E">
      <w:pPr>
        <w:spacing w:after="0"/>
        <w:rPr>
          <w:b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204"/>
        <w:gridCol w:w="3742"/>
        <w:gridCol w:w="2687"/>
      </w:tblGrid>
      <w:tr w:rsidR="004B0500" w:rsidTr="00631405">
        <w:tc>
          <w:tcPr>
            <w:tcW w:w="3204" w:type="dxa"/>
            <w:shd w:val="clear" w:color="auto" w:fill="5F7976"/>
          </w:tcPr>
          <w:p w:rsidR="004B0500" w:rsidRPr="00217837" w:rsidRDefault="004B0500" w:rsidP="008D055E">
            <w:pPr>
              <w:spacing w:after="0"/>
              <w:rPr>
                <w:b/>
                <w:color w:val="FFFFFF"/>
              </w:rPr>
            </w:pPr>
            <w:r w:rsidRPr="00217837">
              <w:rPr>
                <w:b/>
                <w:color w:val="FFFFFF"/>
              </w:rPr>
              <w:t xml:space="preserve">Law School </w:t>
            </w:r>
          </w:p>
        </w:tc>
        <w:tc>
          <w:tcPr>
            <w:tcW w:w="3742" w:type="dxa"/>
            <w:shd w:val="clear" w:color="auto" w:fill="5F7976"/>
          </w:tcPr>
          <w:p w:rsidR="004B0500" w:rsidRPr="00217837" w:rsidRDefault="004B0500" w:rsidP="008D055E">
            <w:pPr>
              <w:spacing w:after="0"/>
              <w:rPr>
                <w:b/>
                <w:color w:val="FFFFFF"/>
              </w:rPr>
            </w:pPr>
            <w:r w:rsidRPr="00217837">
              <w:rPr>
                <w:b/>
                <w:color w:val="FFFFFF"/>
              </w:rPr>
              <w:t>Core Subjects</w:t>
            </w:r>
          </w:p>
        </w:tc>
        <w:tc>
          <w:tcPr>
            <w:tcW w:w="2687" w:type="dxa"/>
            <w:shd w:val="clear" w:color="auto" w:fill="5F7976"/>
          </w:tcPr>
          <w:p w:rsidR="004B0500" w:rsidRPr="00217837" w:rsidRDefault="004B0500" w:rsidP="008D055E">
            <w:pPr>
              <w:spacing w:after="0"/>
              <w:rPr>
                <w:b/>
                <w:color w:val="FFFFFF"/>
              </w:rPr>
            </w:pPr>
            <w:r w:rsidRPr="00217837">
              <w:rPr>
                <w:b/>
                <w:color w:val="FFFFFF"/>
              </w:rPr>
              <w:t>Mark Attained</w:t>
            </w:r>
          </w:p>
        </w:tc>
      </w:tr>
      <w:tr w:rsidR="004B0500" w:rsidTr="00631405">
        <w:tc>
          <w:tcPr>
            <w:tcW w:w="3204" w:type="dxa"/>
            <w:vMerge w:val="restart"/>
          </w:tcPr>
          <w:p w:rsidR="004B0500" w:rsidRDefault="004B0500" w:rsidP="008D055E">
            <w:pPr>
              <w:spacing w:after="0"/>
              <w:rPr>
                <w:b/>
              </w:rPr>
            </w:pPr>
          </w:p>
        </w:tc>
        <w:tc>
          <w:tcPr>
            <w:tcW w:w="3742" w:type="dxa"/>
          </w:tcPr>
          <w:p w:rsidR="004B0500" w:rsidRPr="008F2F62" w:rsidRDefault="004B0500" w:rsidP="008D055E">
            <w:pPr>
              <w:spacing w:after="0"/>
            </w:pPr>
          </w:p>
        </w:tc>
        <w:tc>
          <w:tcPr>
            <w:tcW w:w="2687" w:type="dxa"/>
          </w:tcPr>
          <w:p w:rsidR="004B0500" w:rsidRPr="008F2F62" w:rsidRDefault="004B0500" w:rsidP="008D055E">
            <w:pPr>
              <w:spacing w:after="0"/>
            </w:pPr>
          </w:p>
        </w:tc>
      </w:tr>
      <w:tr w:rsidR="004B0500" w:rsidTr="00631405">
        <w:tc>
          <w:tcPr>
            <w:tcW w:w="3204" w:type="dxa"/>
            <w:vMerge/>
          </w:tcPr>
          <w:p w:rsidR="004B0500" w:rsidRDefault="004B0500" w:rsidP="008D055E">
            <w:pPr>
              <w:spacing w:after="0"/>
              <w:rPr>
                <w:b/>
              </w:rPr>
            </w:pPr>
          </w:p>
        </w:tc>
        <w:tc>
          <w:tcPr>
            <w:tcW w:w="3742" w:type="dxa"/>
          </w:tcPr>
          <w:p w:rsidR="004B0500" w:rsidRPr="008F2F62" w:rsidRDefault="004B0500" w:rsidP="008D055E">
            <w:pPr>
              <w:spacing w:after="0"/>
            </w:pPr>
          </w:p>
        </w:tc>
        <w:tc>
          <w:tcPr>
            <w:tcW w:w="2687" w:type="dxa"/>
          </w:tcPr>
          <w:p w:rsidR="004B0500" w:rsidRPr="008F2F62" w:rsidRDefault="004B0500" w:rsidP="008D055E">
            <w:pPr>
              <w:spacing w:after="0"/>
            </w:pPr>
          </w:p>
        </w:tc>
      </w:tr>
      <w:tr w:rsidR="004B0500" w:rsidTr="00631405">
        <w:tc>
          <w:tcPr>
            <w:tcW w:w="3204" w:type="dxa"/>
            <w:vMerge/>
          </w:tcPr>
          <w:p w:rsidR="004B0500" w:rsidRDefault="004B0500" w:rsidP="008D055E">
            <w:pPr>
              <w:spacing w:after="0"/>
              <w:rPr>
                <w:b/>
              </w:rPr>
            </w:pPr>
          </w:p>
        </w:tc>
        <w:tc>
          <w:tcPr>
            <w:tcW w:w="3742" w:type="dxa"/>
          </w:tcPr>
          <w:p w:rsidR="004B0500" w:rsidRPr="008F2F62" w:rsidRDefault="004B0500" w:rsidP="008D055E">
            <w:pPr>
              <w:spacing w:after="0"/>
            </w:pPr>
          </w:p>
        </w:tc>
        <w:tc>
          <w:tcPr>
            <w:tcW w:w="2687" w:type="dxa"/>
          </w:tcPr>
          <w:p w:rsidR="004B0500" w:rsidRPr="008F2F62" w:rsidRDefault="004B0500" w:rsidP="008D055E">
            <w:pPr>
              <w:spacing w:after="0"/>
            </w:pPr>
          </w:p>
        </w:tc>
      </w:tr>
      <w:tr w:rsidR="004B0500" w:rsidTr="00631405">
        <w:tc>
          <w:tcPr>
            <w:tcW w:w="3204" w:type="dxa"/>
            <w:vMerge/>
          </w:tcPr>
          <w:p w:rsidR="004B0500" w:rsidRDefault="004B0500" w:rsidP="008D055E">
            <w:pPr>
              <w:spacing w:after="0"/>
              <w:rPr>
                <w:b/>
              </w:rPr>
            </w:pPr>
          </w:p>
        </w:tc>
        <w:tc>
          <w:tcPr>
            <w:tcW w:w="3742" w:type="dxa"/>
          </w:tcPr>
          <w:p w:rsidR="004B0500" w:rsidRPr="008F2F62" w:rsidRDefault="004B0500" w:rsidP="008D055E">
            <w:pPr>
              <w:spacing w:after="0"/>
            </w:pPr>
          </w:p>
        </w:tc>
        <w:tc>
          <w:tcPr>
            <w:tcW w:w="2687" w:type="dxa"/>
          </w:tcPr>
          <w:p w:rsidR="004B0500" w:rsidRPr="008F2F62" w:rsidRDefault="004B0500" w:rsidP="008D055E">
            <w:pPr>
              <w:spacing w:after="0"/>
            </w:pPr>
          </w:p>
        </w:tc>
      </w:tr>
      <w:tr w:rsidR="004B0500" w:rsidTr="00631405">
        <w:tc>
          <w:tcPr>
            <w:tcW w:w="3204" w:type="dxa"/>
            <w:vMerge/>
          </w:tcPr>
          <w:p w:rsidR="004B0500" w:rsidRDefault="004B0500" w:rsidP="008D055E">
            <w:pPr>
              <w:spacing w:after="0"/>
              <w:rPr>
                <w:b/>
              </w:rPr>
            </w:pPr>
          </w:p>
        </w:tc>
        <w:tc>
          <w:tcPr>
            <w:tcW w:w="3742" w:type="dxa"/>
            <w:tcBorders>
              <w:bottom w:val="single" w:sz="4" w:space="0" w:color="auto"/>
            </w:tcBorders>
          </w:tcPr>
          <w:p w:rsidR="004B0500" w:rsidRPr="00AC384F" w:rsidRDefault="004B0500" w:rsidP="008D055E">
            <w:pPr>
              <w:spacing w:after="0"/>
              <w:rPr>
                <w:color w:val="808080"/>
                <w:sz w:val="20"/>
                <w:szCs w:val="20"/>
              </w:rPr>
            </w:pPr>
          </w:p>
        </w:tc>
        <w:tc>
          <w:tcPr>
            <w:tcW w:w="2687" w:type="dxa"/>
            <w:tcBorders>
              <w:bottom w:val="single" w:sz="4" w:space="0" w:color="auto"/>
            </w:tcBorders>
          </w:tcPr>
          <w:p w:rsidR="004B0500" w:rsidRPr="00AC384F" w:rsidRDefault="004B0500" w:rsidP="008D055E">
            <w:pPr>
              <w:spacing w:after="0"/>
              <w:rPr>
                <w:color w:val="808080"/>
                <w:sz w:val="20"/>
                <w:szCs w:val="20"/>
              </w:rPr>
            </w:pPr>
          </w:p>
        </w:tc>
      </w:tr>
    </w:tbl>
    <w:p w:rsidR="00430539" w:rsidRPr="00D72646" w:rsidRDefault="00430539" w:rsidP="00430539">
      <w:pPr>
        <w:spacing w:after="0"/>
        <w:rPr>
          <w:bCs/>
          <w:sz w:val="16"/>
          <w:szCs w:val="16"/>
        </w:rPr>
      </w:pPr>
      <w:r w:rsidRPr="00D72646">
        <w:rPr>
          <w:i/>
          <w:iCs/>
          <w:sz w:val="16"/>
          <w:szCs w:val="16"/>
        </w:rPr>
        <w:t>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204"/>
        <w:gridCol w:w="3742"/>
        <w:gridCol w:w="2687"/>
      </w:tblGrid>
      <w:tr w:rsidR="00960DF7" w:rsidTr="003B2849">
        <w:tc>
          <w:tcPr>
            <w:tcW w:w="3204" w:type="dxa"/>
            <w:shd w:val="clear" w:color="auto" w:fill="5F7976"/>
          </w:tcPr>
          <w:p w:rsidR="00960DF7" w:rsidRPr="00217837" w:rsidRDefault="00960DF7" w:rsidP="003B2849">
            <w:pPr>
              <w:spacing w:after="0"/>
              <w:rPr>
                <w:b/>
                <w:color w:val="FFFFFF"/>
              </w:rPr>
            </w:pPr>
            <w:r w:rsidRPr="00217837">
              <w:rPr>
                <w:b/>
                <w:color w:val="FFFFFF"/>
              </w:rPr>
              <w:t xml:space="preserve">Law School </w:t>
            </w:r>
          </w:p>
        </w:tc>
        <w:tc>
          <w:tcPr>
            <w:tcW w:w="3742" w:type="dxa"/>
            <w:shd w:val="clear" w:color="auto" w:fill="5F7976"/>
          </w:tcPr>
          <w:p w:rsidR="00960DF7" w:rsidRPr="00217837" w:rsidRDefault="00960DF7" w:rsidP="003B2849">
            <w:pPr>
              <w:spacing w:after="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Electives</w:t>
            </w:r>
          </w:p>
        </w:tc>
        <w:tc>
          <w:tcPr>
            <w:tcW w:w="2687" w:type="dxa"/>
            <w:shd w:val="clear" w:color="auto" w:fill="5F7976"/>
          </w:tcPr>
          <w:p w:rsidR="00960DF7" w:rsidRPr="00217837" w:rsidRDefault="00960DF7" w:rsidP="003B2849">
            <w:pPr>
              <w:spacing w:after="0"/>
              <w:rPr>
                <w:b/>
                <w:color w:val="FFFFFF"/>
              </w:rPr>
            </w:pPr>
            <w:r w:rsidRPr="00217837">
              <w:rPr>
                <w:b/>
                <w:color w:val="FFFFFF"/>
              </w:rPr>
              <w:t>Mark Attained</w:t>
            </w:r>
          </w:p>
        </w:tc>
      </w:tr>
      <w:tr w:rsidR="004B0500" w:rsidTr="00631405">
        <w:tc>
          <w:tcPr>
            <w:tcW w:w="3204" w:type="dxa"/>
            <w:vMerge w:val="restart"/>
          </w:tcPr>
          <w:p w:rsidR="004B0500" w:rsidRDefault="004B0500" w:rsidP="008D055E">
            <w:pPr>
              <w:spacing w:after="0"/>
              <w:rPr>
                <w:b/>
              </w:rPr>
            </w:pPr>
          </w:p>
        </w:tc>
        <w:tc>
          <w:tcPr>
            <w:tcW w:w="3742" w:type="dxa"/>
          </w:tcPr>
          <w:p w:rsidR="004B0500" w:rsidRPr="008F2F62" w:rsidRDefault="004B0500" w:rsidP="008D055E">
            <w:pPr>
              <w:spacing w:after="0"/>
            </w:pPr>
          </w:p>
        </w:tc>
        <w:tc>
          <w:tcPr>
            <w:tcW w:w="2687" w:type="dxa"/>
          </w:tcPr>
          <w:p w:rsidR="004B0500" w:rsidRPr="008F2F62" w:rsidRDefault="004B0500" w:rsidP="008D055E">
            <w:pPr>
              <w:spacing w:after="0"/>
            </w:pPr>
          </w:p>
        </w:tc>
      </w:tr>
      <w:tr w:rsidR="004B0500" w:rsidTr="00631405">
        <w:tc>
          <w:tcPr>
            <w:tcW w:w="3204" w:type="dxa"/>
            <w:vMerge/>
          </w:tcPr>
          <w:p w:rsidR="004B0500" w:rsidRDefault="004B0500" w:rsidP="008D055E">
            <w:pPr>
              <w:spacing w:after="0"/>
              <w:rPr>
                <w:b/>
              </w:rPr>
            </w:pPr>
          </w:p>
        </w:tc>
        <w:tc>
          <w:tcPr>
            <w:tcW w:w="3742" w:type="dxa"/>
          </w:tcPr>
          <w:p w:rsidR="004B0500" w:rsidRPr="008F2F62" w:rsidRDefault="004B0500" w:rsidP="008D055E">
            <w:pPr>
              <w:spacing w:after="0"/>
            </w:pPr>
          </w:p>
        </w:tc>
        <w:tc>
          <w:tcPr>
            <w:tcW w:w="2687" w:type="dxa"/>
          </w:tcPr>
          <w:p w:rsidR="004B0500" w:rsidRPr="008F2F62" w:rsidRDefault="004B0500" w:rsidP="008D055E">
            <w:pPr>
              <w:spacing w:after="0"/>
            </w:pPr>
          </w:p>
        </w:tc>
      </w:tr>
      <w:tr w:rsidR="004B0500" w:rsidTr="00631405">
        <w:tc>
          <w:tcPr>
            <w:tcW w:w="3204" w:type="dxa"/>
            <w:vMerge/>
          </w:tcPr>
          <w:p w:rsidR="004B0500" w:rsidRDefault="004B0500" w:rsidP="008D055E">
            <w:pPr>
              <w:spacing w:after="0"/>
              <w:rPr>
                <w:b/>
              </w:rPr>
            </w:pPr>
          </w:p>
        </w:tc>
        <w:tc>
          <w:tcPr>
            <w:tcW w:w="3742" w:type="dxa"/>
          </w:tcPr>
          <w:p w:rsidR="004B0500" w:rsidRPr="008F2F62" w:rsidRDefault="004B0500" w:rsidP="008D055E">
            <w:pPr>
              <w:spacing w:after="0"/>
            </w:pPr>
          </w:p>
        </w:tc>
        <w:tc>
          <w:tcPr>
            <w:tcW w:w="2687" w:type="dxa"/>
          </w:tcPr>
          <w:p w:rsidR="004B0500" w:rsidRPr="008F2F62" w:rsidRDefault="004B0500" w:rsidP="008D055E">
            <w:pPr>
              <w:spacing w:after="0"/>
            </w:pPr>
          </w:p>
        </w:tc>
      </w:tr>
      <w:tr w:rsidR="004B0500" w:rsidTr="00631405">
        <w:tc>
          <w:tcPr>
            <w:tcW w:w="3204" w:type="dxa"/>
            <w:vMerge/>
          </w:tcPr>
          <w:p w:rsidR="004B0500" w:rsidRDefault="004B0500" w:rsidP="008D055E">
            <w:pPr>
              <w:spacing w:after="0"/>
              <w:rPr>
                <w:b/>
              </w:rPr>
            </w:pPr>
          </w:p>
        </w:tc>
        <w:tc>
          <w:tcPr>
            <w:tcW w:w="3742" w:type="dxa"/>
          </w:tcPr>
          <w:p w:rsidR="004B0500" w:rsidRPr="008F2F62" w:rsidRDefault="004B0500" w:rsidP="008D055E">
            <w:pPr>
              <w:spacing w:after="0"/>
            </w:pPr>
          </w:p>
        </w:tc>
        <w:tc>
          <w:tcPr>
            <w:tcW w:w="2687" w:type="dxa"/>
          </w:tcPr>
          <w:p w:rsidR="004B0500" w:rsidRPr="008F2F62" w:rsidRDefault="004B0500" w:rsidP="008D055E">
            <w:pPr>
              <w:spacing w:after="0"/>
            </w:pPr>
          </w:p>
        </w:tc>
      </w:tr>
    </w:tbl>
    <w:p w:rsidR="00430539" w:rsidRPr="00D72646" w:rsidRDefault="00430539" w:rsidP="00430539">
      <w:pPr>
        <w:spacing w:after="0"/>
        <w:rPr>
          <w:bCs/>
          <w:sz w:val="16"/>
          <w:szCs w:val="16"/>
        </w:rPr>
      </w:pPr>
      <w:r w:rsidRPr="00D72646">
        <w:rPr>
          <w:i/>
          <w:iCs/>
          <w:sz w:val="16"/>
          <w:szCs w:val="16"/>
        </w:rPr>
        <w:t>(please (tab in the last field to add more rows)</w:t>
      </w:r>
    </w:p>
    <w:p w:rsidR="005F530A" w:rsidRDefault="005F530A" w:rsidP="008D055E">
      <w:pPr>
        <w:spacing w:after="0"/>
        <w:rPr>
          <w:b/>
          <w:sz w:val="24"/>
          <w:szCs w:val="24"/>
        </w:rPr>
      </w:pPr>
    </w:p>
    <w:p w:rsidR="005F530A" w:rsidRPr="001B01C7" w:rsidRDefault="005F530A" w:rsidP="00DB32CD">
      <w:pPr>
        <w:keepNext/>
        <w:spacing w:after="0"/>
        <w:rPr>
          <w:b/>
          <w:sz w:val="28"/>
          <w:szCs w:val="28"/>
        </w:rPr>
      </w:pPr>
      <w:r w:rsidRPr="001B01C7">
        <w:rPr>
          <w:b/>
          <w:sz w:val="28"/>
          <w:szCs w:val="28"/>
        </w:rPr>
        <w:t>SQE</w:t>
      </w:r>
    </w:p>
    <w:p w:rsidR="0039125A" w:rsidRDefault="0039125A" w:rsidP="00DB32CD">
      <w:pPr>
        <w:keepNext/>
        <w:spacing w:after="0"/>
        <w:rPr>
          <w:b/>
          <w:sz w:val="24"/>
          <w:szCs w:val="24"/>
        </w:rPr>
      </w:pPr>
    </w:p>
    <w:p w:rsidR="0039125A" w:rsidRDefault="0039125A" w:rsidP="00DB32CD">
      <w:pPr>
        <w:keepNext/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If you have completed or are currently working through your SQE please complete below:</w:t>
      </w:r>
    </w:p>
    <w:p w:rsidR="0039125A" w:rsidRDefault="0039125A" w:rsidP="008D055E">
      <w:pPr>
        <w:spacing w:after="0"/>
        <w:rPr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4388"/>
      </w:tblGrid>
      <w:tr w:rsidR="00EE0CF5" w:rsidTr="00631405">
        <w:tc>
          <w:tcPr>
            <w:tcW w:w="5240" w:type="dxa"/>
            <w:shd w:val="clear" w:color="auto" w:fill="5F7976"/>
          </w:tcPr>
          <w:p w:rsidR="00EE0CF5" w:rsidRPr="006F7BA6" w:rsidRDefault="00EE0CF5" w:rsidP="00390B32">
            <w:pPr>
              <w:spacing w:after="0"/>
              <w:rPr>
                <w:b/>
                <w:bCs/>
                <w:sz w:val="24"/>
                <w:szCs w:val="24"/>
              </w:rPr>
            </w:pPr>
            <w:r w:rsidRPr="006F7BA6">
              <w:rPr>
                <w:b/>
                <w:bCs/>
                <w:color w:val="FFFFFF" w:themeColor="background1"/>
                <w:sz w:val="24"/>
                <w:szCs w:val="24"/>
              </w:rPr>
              <w:t xml:space="preserve">Mark Attained </w:t>
            </w:r>
            <w:r w:rsidR="0079313A" w:rsidRPr="006F7BA6">
              <w:rPr>
                <w:b/>
                <w:bCs/>
                <w:color w:val="FFFFFF" w:themeColor="background1"/>
                <w:sz w:val="24"/>
                <w:szCs w:val="24"/>
              </w:rPr>
              <w:t xml:space="preserve">overall </w:t>
            </w:r>
            <w:r w:rsidRPr="006F7BA6">
              <w:rPr>
                <w:b/>
                <w:bCs/>
                <w:color w:val="FFFFFF" w:themeColor="background1"/>
                <w:sz w:val="24"/>
                <w:szCs w:val="24"/>
              </w:rPr>
              <w:t>for SQE1</w:t>
            </w:r>
          </w:p>
        </w:tc>
        <w:tc>
          <w:tcPr>
            <w:tcW w:w="4388" w:type="dxa"/>
          </w:tcPr>
          <w:p w:rsidR="00EE0CF5" w:rsidRPr="005872B8" w:rsidRDefault="00EE0CF5" w:rsidP="00390B32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BF25D4" w:rsidRDefault="00BF25D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C34EE2" w:rsidTr="00C34EE2">
        <w:tc>
          <w:tcPr>
            <w:tcW w:w="3209" w:type="dxa"/>
            <w:shd w:val="clear" w:color="auto" w:fill="5F7976"/>
          </w:tcPr>
          <w:p w:rsidR="00C34EE2" w:rsidRPr="00C34EE2" w:rsidRDefault="00C34EE2" w:rsidP="008D055E">
            <w:pPr>
              <w:spacing w:after="0"/>
              <w:rPr>
                <w:b/>
                <w:color w:val="FFFFFF" w:themeColor="background1"/>
                <w:sz w:val="24"/>
                <w:szCs w:val="24"/>
              </w:rPr>
            </w:pPr>
            <w:r w:rsidRPr="00C34EE2">
              <w:rPr>
                <w:b/>
                <w:color w:val="FFFFFF" w:themeColor="background1"/>
                <w:sz w:val="24"/>
                <w:szCs w:val="24"/>
              </w:rPr>
              <w:t>SQE1 Study Centre</w:t>
            </w:r>
          </w:p>
        </w:tc>
        <w:tc>
          <w:tcPr>
            <w:tcW w:w="3209" w:type="dxa"/>
            <w:shd w:val="clear" w:color="auto" w:fill="5F7976"/>
          </w:tcPr>
          <w:p w:rsidR="00C34EE2" w:rsidRPr="00C34EE2" w:rsidRDefault="00C34EE2" w:rsidP="008D055E">
            <w:pPr>
              <w:spacing w:after="0"/>
              <w:rPr>
                <w:b/>
                <w:color w:val="FFFFFF" w:themeColor="background1"/>
                <w:sz w:val="24"/>
                <w:szCs w:val="24"/>
              </w:rPr>
            </w:pPr>
            <w:r w:rsidRPr="00C34EE2">
              <w:rPr>
                <w:b/>
                <w:color w:val="FFFFFF" w:themeColor="background1"/>
                <w:sz w:val="24"/>
                <w:szCs w:val="24"/>
              </w:rPr>
              <w:t>Exam</w:t>
            </w:r>
          </w:p>
        </w:tc>
        <w:tc>
          <w:tcPr>
            <w:tcW w:w="3210" w:type="dxa"/>
            <w:shd w:val="clear" w:color="auto" w:fill="5F7976"/>
          </w:tcPr>
          <w:p w:rsidR="00C34EE2" w:rsidRPr="00C34EE2" w:rsidRDefault="00C34EE2" w:rsidP="008D055E">
            <w:pPr>
              <w:spacing w:after="0"/>
              <w:rPr>
                <w:b/>
                <w:color w:val="FFFFFF" w:themeColor="background1"/>
                <w:sz w:val="24"/>
                <w:szCs w:val="24"/>
              </w:rPr>
            </w:pPr>
            <w:r w:rsidRPr="00C34EE2">
              <w:rPr>
                <w:b/>
                <w:color w:val="FFFFFF" w:themeColor="background1"/>
                <w:sz w:val="24"/>
                <w:szCs w:val="24"/>
              </w:rPr>
              <w:t>Result</w:t>
            </w:r>
          </w:p>
        </w:tc>
      </w:tr>
      <w:tr w:rsidR="00C34EE2" w:rsidTr="00C34EE2">
        <w:tc>
          <w:tcPr>
            <w:tcW w:w="3209" w:type="dxa"/>
          </w:tcPr>
          <w:p w:rsidR="00C34EE2" w:rsidRDefault="00C34EE2" w:rsidP="008D055E">
            <w:pPr>
              <w:spacing w:after="0"/>
              <w:rPr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C34EE2" w:rsidRDefault="00C34EE2" w:rsidP="008D055E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FLK1</w:t>
            </w:r>
          </w:p>
        </w:tc>
        <w:tc>
          <w:tcPr>
            <w:tcW w:w="3210" w:type="dxa"/>
          </w:tcPr>
          <w:p w:rsidR="00C34EE2" w:rsidRDefault="00C34EE2" w:rsidP="008D055E">
            <w:pPr>
              <w:spacing w:after="0"/>
              <w:rPr>
                <w:bCs/>
                <w:sz w:val="24"/>
                <w:szCs w:val="24"/>
              </w:rPr>
            </w:pPr>
          </w:p>
        </w:tc>
      </w:tr>
      <w:tr w:rsidR="00C34EE2" w:rsidTr="00C34EE2">
        <w:tc>
          <w:tcPr>
            <w:tcW w:w="3209" w:type="dxa"/>
          </w:tcPr>
          <w:p w:rsidR="00C34EE2" w:rsidRDefault="00C34EE2" w:rsidP="008D055E">
            <w:pPr>
              <w:spacing w:after="0"/>
              <w:rPr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C34EE2" w:rsidRDefault="00C34EE2" w:rsidP="008D055E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FLK2</w:t>
            </w:r>
          </w:p>
        </w:tc>
        <w:tc>
          <w:tcPr>
            <w:tcW w:w="3210" w:type="dxa"/>
          </w:tcPr>
          <w:p w:rsidR="00C34EE2" w:rsidRDefault="00C34EE2" w:rsidP="008D055E">
            <w:pPr>
              <w:spacing w:after="0"/>
              <w:rPr>
                <w:bCs/>
                <w:sz w:val="24"/>
                <w:szCs w:val="24"/>
              </w:rPr>
            </w:pPr>
          </w:p>
        </w:tc>
      </w:tr>
    </w:tbl>
    <w:p w:rsidR="00430539" w:rsidRDefault="0043053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E316B4" w:rsidTr="009156F7">
        <w:trPr>
          <w:cantSplit/>
        </w:trPr>
        <w:tc>
          <w:tcPr>
            <w:tcW w:w="3209" w:type="dxa"/>
            <w:shd w:val="clear" w:color="auto" w:fill="5F7976"/>
          </w:tcPr>
          <w:p w:rsidR="00E316B4" w:rsidRPr="00C34EE2" w:rsidRDefault="00E316B4" w:rsidP="00390B32">
            <w:pPr>
              <w:spacing w:after="0"/>
              <w:rPr>
                <w:b/>
                <w:color w:val="FFFFFF" w:themeColor="background1"/>
                <w:sz w:val="24"/>
                <w:szCs w:val="24"/>
              </w:rPr>
            </w:pPr>
            <w:r w:rsidRPr="00C34EE2">
              <w:rPr>
                <w:b/>
                <w:color w:val="FFFFFF" w:themeColor="background1"/>
                <w:sz w:val="24"/>
                <w:szCs w:val="24"/>
              </w:rPr>
              <w:t>SQE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2 </w:t>
            </w:r>
            <w:r w:rsidRPr="00C34EE2">
              <w:rPr>
                <w:b/>
                <w:color w:val="FFFFFF" w:themeColor="background1"/>
                <w:sz w:val="24"/>
                <w:szCs w:val="24"/>
              </w:rPr>
              <w:t>Study Centre</w:t>
            </w:r>
          </w:p>
        </w:tc>
        <w:tc>
          <w:tcPr>
            <w:tcW w:w="3209" w:type="dxa"/>
            <w:shd w:val="clear" w:color="auto" w:fill="5F7976"/>
          </w:tcPr>
          <w:p w:rsidR="00E316B4" w:rsidRPr="00C34EE2" w:rsidRDefault="00631405" w:rsidP="00390B32">
            <w:pPr>
              <w:spacing w:after="0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Assessment</w:t>
            </w:r>
          </w:p>
        </w:tc>
        <w:tc>
          <w:tcPr>
            <w:tcW w:w="3210" w:type="dxa"/>
            <w:shd w:val="clear" w:color="auto" w:fill="5F7976"/>
          </w:tcPr>
          <w:p w:rsidR="00E316B4" w:rsidRPr="00C34EE2" w:rsidRDefault="00E316B4" w:rsidP="00390B32">
            <w:pPr>
              <w:spacing w:after="0"/>
              <w:rPr>
                <w:b/>
                <w:color w:val="FFFFFF" w:themeColor="background1"/>
                <w:sz w:val="24"/>
                <w:szCs w:val="24"/>
              </w:rPr>
            </w:pPr>
            <w:r w:rsidRPr="00C34EE2">
              <w:rPr>
                <w:b/>
                <w:color w:val="FFFFFF" w:themeColor="background1"/>
                <w:sz w:val="24"/>
                <w:szCs w:val="24"/>
              </w:rPr>
              <w:t>Result</w:t>
            </w:r>
          </w:p>
        </w:tc>
      </w:tr>
      <w:tr w:rsidR="00E316B4" w:rsidTr="009156F7">
        <w:trPr>
          <w:cantSplit/>
        </w:trPr>
        <w:tc>
          <w:tcPr>
            <w:tcW w:w="3209" w:type="dxa"/>
          </w:tcPr>
          <w:p w:rsidR="00E316B4" w:rsidRDefault="00E316B4" w:rsidP="00390B32">
            <w:pPr>
              <w:spacing w:after="0"/>
              <w:rPr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E316B4" w:rsidRDefault="00631405" w:rsidP="00390B32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Advocacy (Dispute Resolution)</w:t>
            </w:r>
          </w:p>
        </w:tc>
        <w:tc>
          <w:tcPr>
            <w:tcW w:w="3210" w:type="dxa"/>
          </w:tcPr>
          <w:p w:rsidR="00E316B4" w:rsidRDefault="00E316B4" w:rsidP="00390B32">
            <w:pPr>
              <w:spacing w:after="0"/>
              <w:rPr>
                <w:bCs/>
                <w:sz w:val="24"/>
                <w:szCs w:val="24"/>
              </w:rPr>
            </w:pPr>
          </w:p>
        </w:tc>
      </w:tr>
      <w:tr w:rsidR="00E316B4" w:rsidTr="009156F7">
        <w:trPr>
          <w:cantSplit/>
        </w:trPr>
        <w:tc>
          <w:tcPr>
            <w:tcW w:w="3209" w:type="dxa"/>
          </w:tcPr>
          <w:p w:rsidR="00E316B4" w:rsidRDefault="00E316B4" w:rsidP="00390B32">
            <w:pPr>
              <w:spacing w:after="0"/>
              <w:rPr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E316B4" w:rsidRPr="00631405" w:rsidRDefault="00FB53BE" w:rsidP="00390B32">
            <w:pPr>
              <w:spacing w:after="0"/>
              <w:rPr>
                <w:bCs/>
                <w:cap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Advocacy (Criminal Litigation)</w:t>
            </w:r>
          </w:p>
        </w:tc>
        <w:tc>
          <w:tcPr>
            <w:tcW w:w="3210" w:type="dxa"/>
          </w:tcPr>
          <w:p w:rsidR="00E316B4" w:rsidRDefault="00E316B4" w:rsidP="00390B32">
            <w:pPr>
              <w:spacing w:after="0"/>
              <w:rPr>
                <w:bCs/>
                <w:sz w:val="24"/>
                <w:szCs w:val="24"/>
              </w:rPr>
            </w:pPr>
          </w:p>
        </w:tc>
      </w:tr>
      <w:tr w:rsidR="00EE0CF5" w:rsidTr="009156F7">
        <w:trPr>
          <w:cantSplit/>
        </w:trPr>
        <w:tc>
          <w:tcPr>
            <w:tcW w:w="3209" w:type="dxa"/>
          </w:tcPr>
          <w:p w:rsidR="00EE0CF5" w:rsidRDefault="00EE0CF5" w:rsidP="00390B32">
            <w:pPr>
              <w:spacing w:after="0"/>
              <w:rPr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EE0CF5" w:rsidRDefault="006F7BA6" w:rsidP="00390B32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Case &amp; Matter - Business</w:t>
            </w:r>
          </w:p>
        </w:tc>
        <w:tc>
          <w:tcPr>
            <w:tcW w:w="3210" w:type="dxa"/>
          </w:tcPr>
          <w:p w:rsidR="00EE0CF5" w:rsidRDefault="00EE0CF5" w:rsidP="00390B32">
            <w:pPr>
              <w:spacing w:after="0"/>
              <w:rPr>
                <w:color w:val="808080"/>
                <w:sz w:val="20"/>
                <w:szCs w:val="20"/>
              </w:rPr>
            </w:pPr>
          </w:p>
        </w:tc>
      </w:tr>
      <w:tr w:rsidR="00631405" w:rsidTr="009156F7">
        <w:trPr>
          <w:cantSplit/>
        </w:trPr>
        <w:tc>
          <w:tcPr>
            <w:tcW w:w="3209" w:type="dxa"/>
          </w:tcPr>
          <w:p w:rsidR="00631405" w:rsidRDefault="00631405" w:rsidP="00390B32">
            <w:pPr>
              <w:spacing w:after="0"/>
              <w:rPr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631405" w:rsidRDefault="006F7BA6" w:rsidP="00390B32">
            <w:pPr>
              <w:spacing w:after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Case &amp; Matter – Dispute Resolution</w:t>
            </w:r>
          </w:p>
        </w:tc>
        <w:tc>
          <w:tcPr>
            <w:tcW w:w="3210" w:type="dxa"/>
          </w:tcPr>
          <w:p w:rsidR="00631405" w:rsidRDefault="00631405" w:rsidP="00390B32">
            <w:pPr>
              <w:spacing w:after="0"/>
              <w:rPr>
                <w:color w:val="808080"/>
                <w:sz w:val="20"/>
                <w:szCs w:val="20"/>
              </w:rPr>
            </w:pPr>
          </w:p>
        </w:tc>
      </w:tr>
      <w:tr w:rsidR="00EE0CF5" w:rsidTr="009156F7">
        <w:trPr>
          <w:cantSplit/>
        </w:trPr>
        <w:tc>
          <w:tcPr>
            <w:tcW w:w="3209" w:type="dxa"/>
          </w:tcPr>
          <w:p w:rsidR="00EE0CF5" w:rsidRDefault="00EE0CF5" w:rsidP="00390B32">
            <w:pPr>
              <w:spacing w:after="0"/>
              <w:rPr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EE0CF5" w:rsidRDefault="006F7BA6" w:rsidP="00390B32">
            <w:pPr>
              <w:spacing w:after="0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Case+Matter</w:t>
            </w:r>
            <w:proofErr w:type="spellEnd"/>
            <w:r>
              <w:rPr>
                <w:bCs/>
                <w:sz w:val="24"/>
                <w:szCs w:val="24"/>
              </w:rPr>
              <w:t xml:space="preserve"> – Properly Practice</w:t>
            </w:r>
          </w:p>
        </w:tc>
        <w:tc>
          <w:tcPr>
            <w:tcW w:w="3210" w:type="dxa"/>
          </w:tcPr>
          <w:p w:rsidR="00EE0CF5" w:rsidRDefault="00EE0CF5" w:rsidP="00390B32">
            <w:pPr>
              <w:spacing w:after="0"/>
              <w:rPr>
                <w:color w:val="808080"/>
                <w:sz w:val="20"/>
                <w:szCs w:val="20"/>
              </w:rPr>
            </w:pPr>
          </w:p>
        </w:tc>
      </w:tr>
    </w:tbl>
    <w:p w:rsidR="0039125A" w:rsidRPr="00D72646" w:rsidRDefault="007D21DD" w:rsidP="008D055E">
      <w:pPr>
        <w:spacing w:after="0"/>
        <w:rPr>
          <w:bCs/>
          <w:sz w:val="16"/>
          <w:szCs w:val="16"/>
        </w:rPr>
      </w:pPr>
      <w:r w:rsidRPr="00D72646">
        <w:rPr>
          <w:i/>
          <w:iCs/>
          <w:sz w:val="16"/>
          <w:szCs w:val="16"/>
        </w:rPr>
        <w:t>(please (tab in the last field to add more rows)</w:t>
      </w:r>
    </w:p>
    <w:p w:rsidR="007D21DD" w:rsidRDefault="007D21DD" w:rsidP="008D055E">
      <w:pPr>
        <w:spacing w:after="0"/>
        <w:rPr>
          <w:b/>
          <w:color w:val="FEBC11"/>
          <w:sz w:val="28"/>
          <w:szCs w:val="28"/>
        </w:rPr>
      </w:pPr>
    </w:p>
    <w:p w:rsidR="004B0500" w:rsidRDefault="004B0500" w:rsidP="008D055E">
      <w:pPr>
        <w:spacing w:after="0"/>
        <w:rPr>
          <w:b/>
          <w:color w:val="279989"/>
          <w:sz w:val="28"/>
          <w:szCs w:val="28"/>
        </w:rPr>
      </w:pPr>
      <w:r w:rsidRPr="00317B75">
        <w:rPr>
          <w:b/>
          <w:color w:val="FEBC11"/>
          <w:sz w:val="28"/>
          <w:szCs w:val="28"/>
        </w:rPr>
        <w:t>Work Experience</w:t>
      </w:r>
    </w:p>
    <w:p w:rsidR="009C14CF" w:rsidRDefault="00DE4CA8" w:rsidP="008D055E">
      <w:pPr>
        <w:spacing w:after="0"/>
      </w:pPr>
      <w:r>
        <w:t>(</w:t>
      </w:r>
      <w:r w:rsidR="007D21DD">
        <w:t>p</w:t>
      </w:r>
      <w:r w:rsidR="007D21DD" w:rsidRPr="007D21DD">
        <w:t>lease indicate if this is unpaid work experience/vac scheme</w:t>
      </w:r>
      <w:r w:rsidR="007D21DD">
        <w:t>/shadowing</w:t>
      </w:r>
      <w:r w:rsidR="009929EB">
        <w:t xml:space="preserve"> etc</w:t>
      </w:r>
      <w:r>
        <w:t>)</w:t>
      </w:r>
    </w:p>
    <w:p w:rsidR="002F4CFB" w:rsidRPr="007D21DD" w:rsidRDefault="002F4CFB" w:rsidP="008D055E">
      <w:pPr>
        <w:spacing w:after="0"/>
      </w:pP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2127"/>
        <w:gridCol w:w="2126"/>
        <w:gridCol w:w="3827"/>
        <w:gridCol w:w="1559"/>
      </w:tblGrid>
      <w:tr w:rsidR="002F4CFB" w:rsidRPr="002824C8" w:rsidTr="009F158A">
        <w:trPr>
          <w:tblHeader/>
        </w:trPr>
        <w:tc>
          <w:tcPr>
            <w:tcW w:w="2127" w:type="dxa"/>
            <w:shd w:val="clear" w:color="auto" w:fill="FEBC11"/>
          </w:tcPr>
          <w:p w:rsidR="002F4CFB" w:rsidRPr="002824C8" w:rsidRDefault="002F4CFB" w:rsidP="008D055E">
            <w:pPr>
              <w:spacing w:after="0"/>
              <w:rPr>
                <w:b/>
              </w:rPr>
            </w:pPr>
            <w:r w:rsidRPr="002824C8">
              <w:rPr>
                <w:b/>
              </w:rPr>
              <w:t>Company</w:t>
            </w:r>
          </w:p>
        </w:tc>
        <w:tc>
          <w:tcPr>
            <w:tcW w:w="2126" w:type="dxa"/>
            <w:shd w:val="clear" w:color="auto" w:fill="FEBC11"/>
          </w:tcPr>
          <w:p w:rsidR="002F4CFB" w:rsidRPr="002824C8" w:rsidRDefault="002F4CFB" w:rsidP="008D055E">
            <w:pPr>
              <w:spacing w:after="0"/>
              <w:rPr>
                <w:b/>
              </w:rPr>
            </w:pPr>
            <w:r w:rsidRPr="002824C8">
              <w:rPr>
                <w:b/>
              </w:rPr>
              <w:t>Role</w:t>
            </w:r>
          </w:p>
        </w:tc>
        <w:tc>
          <w:tcPr>
            <w:tcW w:w="3827" w:type="dxa"/>
            <w:shd w:val="clear" w:color="auto" w:fill="FEBC11"/>
          </w:tcPr>
          <w:p w:rsidR="002F4CFB" w:rsidRPr="002824C8" w:rsidRDefault="00445407" w:rsidP="008D055E">
            <w:pPr>
              <w:spacing w:after="0"/>
              <w:rPr>
                <w:b/>
              </w:rPr>
            </w:pPr>
            <w:r>
              <w:rPr>
                <w:b/>
              </w:rPr>
              <w:t>Brief Description</w:t>
            </w:r>
            <w:r w:rsidR="009F158A">
              <w:rPr>
                <w:b/>
              </w:rPr>
              <w:t xml:space="preserve"> (max 100 words)</w:t>
            </w:r>
          </w:p>
        </w:tc>
        <w:tc>
          <w:tcPr>
            <w:tcW w:w="1559" w:type="dxa"/>
            <w:shd w:val="clear" w:color="auto" w:fill="FEBC11"/>
          </w:tcPr>
          <w:p w:rsidR="002F4CFB" w:rsidRPr="002824C8" w:rsidRDefault="00445407" w:rsidP="008D055E">
            <w:pPr>
              <w:spacing w:after="0"/>
              <w:rPr>
                <w:b/>
              </w:rPr>
            </w:pPr>
            <w:r w:rsidRPr="002824C8">
              <w:rPr>
                <w:b/>
              </w:rPr>
              <w:t>Dates</w:t>
            </w:r>
          </w:p>
        </w:tc>
      </w:tr>
      <w:tr w:rsidR="002F4CFB" w:rsidTr="009F158A">
        <w:trPr>
          <w:tblHeader/>
        </w:trPr>
        <w:tc>
          <w:tcPr>
            <w:tcW w:w="2127" w:type="dxa"/>
          </w:tcPr>
          <w:p w:rsidR="002F4CFB" w:rsidRPr="008F2F62" w:rsidRDefault="002F4CFB" w:rsidP="008D055E">
            <w:pPr>
              <w:spacing w:after="0"/>
            </w:pPr>
          </w:p>
        </w:tc>
        <w:tc>
          <w:tcPr>
            <w:tcW w:w="2126" w:type="dxa"/>
          </w:tcPr>
          <w:p w:rsidR="002F4CFB" w:rsidRPr="008F2F62" w:rsidRDefault="002F4CFB" w:rsidP="008D055E">
            <w:pPr>
              <w:spacing w:after="0"/>
            </w:pPr>
          </w:p>
        </w:tc>
        <w:tc>
          <w:tcPr>
            <w:tcW w:w="3827" w:type="dxa"/>
          </w:tcPr>
          <w:p w:rsidR="002F4CFB" w:rsidRPr="008F2F62" w:rsidRDefault="002F4CFB" w:rsidP="008D055E">
            <w:pPr>
              <w:spacing w:after="0"/>
            </w:pPr>
          </w:p>
        </w:tc>
        <w:tc>
          <w:tcPr>
            <w:tcW w:w="1559" w:type="dxa"/>
          </w:tcPr>
          <w:p w:rsidR="002F4CFB" w:rsidRPr="008F2F62" w:rsidRDefault="002F4CFB" w:rsidP="008D055E">
            <w:pPr>
              <w:spacing w:after="0"/>
            </w:pPr>
          </w:p>
        </w:tc>
      </w:tr>
      <w:tr w:rsidR="002F4CFB" w:rsidTr="009F158A">
        <w:trPr>
          <w:tblHeader/>
        </w:trPr>
        <w:tc>
          <w:tcPr>
            <w:tcW w:w="2127" w:type="dxa"/>
          </w:tcPr>
          <w:p w:rsidR="002F4CFB" w:rsidRPr="008F2F62" w:rsidRDefault="002F4CFB" w:rsidP="008D055E">
            <w:pPr>
              <w:spacing w:after="0"/>
            </w:pPr>
          </w:p>
        </w:tc>
        <w:tc>
          <w:tcPr>
            <w:tcW w:w="2126" w:type="dxa"/>
          </w:tcPr>
          <w:p w:rsidR="002F4CFB" w:rsidRPr="008F2F62" w:rsidRDefault="002F4CFB" w:rsidP="008D055E">
            <w:pPr>
              <w:spacing w:after="0"/>
            </w:pPr>
          </w:p>
        </w:tc>
        <w:tc>
          <w:tcPr>
            <w:tcW w:w="3827" w:type="dxa"/>
          </w:tcPr>
          <w:p w:rsidR="002F4CFB" w:rsidRPr="008F2F62" w:rsidRDefault="002F4CFB" w:rsidP="008D055E">
            <w:pPr>
              <w:spacing w:after="0"/>
            </w:pPr>
          </w:p>
        </w:tc>
        <w:tc>
          <w:tcPr>
            <w:tcW w:w="1559" w:type="dxa"/>
          </w:tcPr>
          <w:p w:rsidR="002F4CFB" w:rsidRPr="008F2F62" w:rsidRDefault="002F4CFB" w:rsidP="008D055E">
            <w:pPr>
              <w:spacing w:after="0"/>
            </w:pPr>
          </w:p>
        </w:tc>
      </w:tr>
      <w:tr w:rsidR="002F4CFB" w:rsidTr="009F158A">
        <w:trPr>
          <w:tblHeader/>
        </w:trPr>
        <w:tc>
          <w:tcPr>
            <w:tcW w:w="2127" w:type="dxa"/>
          </w:tcPr>
          <w:p w:rsidR="002F4CFB" w:rsidRPr="008F2F62" w:rsidRDefault="002F4CFB" w:rsidP="008D055E">
            <w:pPr>
              <w:spacing w:after="0"/>
            </w:pPr>
          </w:p>
        </w:tc>
        <w:tc>
          <w:tcPr>
            <w:tcW w:w="2126" w:type="dxa"/>
          </w:tcPr>
          <w:p w:rsidR="002F4CFB" w:rsidRPr="008F2F62" w:rsidRDefault="002F4CFB" w:rsidP="008D055E">
            <w:pPr>
              <w:spacing w:after="0"/>
            </w:pPr>
          </w:p>
        </w:tc>
        <w:tc>
          <w:tcPr>
            <w:tcW w:w="3827" w:type="dxa"/>
          </w:tcPr>
          <w:p w:rsidR="002F4CFB" w:rsidRPr="008F2F62" w:rsidRDefault="002F4CFB" w:rsidP="008D055E">
            <w:pPr>
              <w:spacing w:after="0"/>
            </w:pPr>
          </w:p>
        </w:tc>
        <w:tc>
          <w:tcPr>
            <w:tcW w:w="1559" w:type="dxa"/>
          </w:tcPr>
          <w:p w:rsidR="002F4CFB" w:rsidRPr="008F2F62" w:rsidRDefault="002F4CFB" w:rsidP="008D055E">
            <w:pPr>
              <w:spacing w:after="0"/>
            </w:pPr>
          </w:p>
        </w:tc>
      </w:tr>
    </w:tbl>
    <w:p w:rsidR="007D21DD" w:rsidRPr="00D72646" w:rsidRDefault="007D21DD" w:rsidP="007D21DD">
      <w:pPr>
        <w:spacing w:after="0"/>
        <w:rPr>
          <w:bCs/>
          <w:sz w:val="16"/>
          <w:szCs w:val="16"/>
        </w:rPr>
      </w:pPr>
      <w:r w:rsidRPr="00D72646">
        <w:rPr>
          <w:i/>
          <w:iCs/>
          <w:sz w:val="16"/>
          <w:szCs w:val="16"/>
        </w:rPr>
        <w:t>(please (tab in the last field to add more rows)</w:t>
      </w:r>
    </w:p>
    <w:p w:rsidR="004B0500" w:rsidRDefault="004B0500" w:rsidP="008D055E">
      <w:pPr>
        <w:spacing w:after="0"/>
      </w:pPr>
    </w:p>
    <w:p w:rsidR="005C0406" w:rsidRDefault="005C0406">
      <w:pPr>
        <w:spacing w:after="240" w:line="240" w:lineRule="auto"/>
        <w:jc w:val="both"/>
        <w:rPr>
          <w:b/>
          <w:color w:val="90757E"/>
          <w:sz w:val="28"/>
          <w:szCs w:val="28"/>
        </w:rPr>
      </w:pPr>
      <w:r>
        <w:rPr>
          <w:b/>
          <w:color w:val="90757E"/>
          <w:sz w:val="28"/>
          <w:szCs w:val="28"/>
        </w:rPr>
        <w:br w:type="page"/>
      </w:r>
    </w:p>
    <w:p w:rsidR="004B0500" w:rsidRDefault="004B0500" w:rsidP="008D055E">
      <w:pPr>
        <w:spacing w:after="0"/>
        <w:rPr>
          <w:b/>
          <w:color w:val="279989"/>
          <w:sz w:val="28"/>
          <w:szCs w:val="28"/>
        </w:rPr>
      </w:pPr>
      <w:r w:rsidRPr="00317B75">
        <w:rPr>
          <w:b/>
          <w:color w:val="90757E"/>
          <w:sz w:val="28"/>
          <w:szCs w:val="28"/>
        </w:rPr>
        <w:t>Interests/Achievements</w:t>
      </w:r>
    </w:p>
    <w:p w:rsidR="009C14CF" w:rsidRPr="00861B6E" w:rsidRDefault="009C14CF" w:rsidP="008D055E">
      <w:pPr>
        <w:spacing w:after="0"/>
        <w:rPr>
          <w:color w:val="279989"/>
          <w:sz w:val="28"/>
          <w:szCs w:val="28"/>
        </w:rPr>
      </w:pPr>
    </w:p>
    <w:p w:rsidR="004B0500" w:rsidRDefault="004B0500" w:rsidP="008D055E">
      <w:pPr>
        <w:spacing w:after="0"/>
      </w:pPr>
      <w:r>
        <w:t>P</w:t>
      </w:r>
      <w:r w:rsidRPr="00BC4FBE">
        <w:t xml:space="preserve">lease </w:t>
      </w:r>
      <w:r w:rsidR="00DB32CD">
        <w:t xml:space="preserve">briefly </w:t>
      </w:r>
      <w:r w:rsidRPr="00BC4FBE">
        <w:t xml:space="preserve">list </w:t>
      </w:r>
      <w:r>
        <w:t>below any prizes, scholarships, positions of responsibility</w:t>
      </w:r>
      <w:r w:rsidR="00DB32CD">
        <w:t>, charity fundraising</w:t>
      </w:r>
      <w:r>
        <w:t xml:space="preserve"> or other noteworthy achievements in support of your application</w:t>
      </w:r>
    </w:p>
    <w:p w:rsidR="0086608D" w:rsidRDefault="0086608D" w:rsidP="008D055E">
      <w:pPr>
        <w:spacing w:after="0"/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DB32CD" w:rsidTr="00DB32CD">
        <w:trPr>
          <w:tblHeader/>
        </w:trPr>
        <w:tc>
          <w:tcPr>
            <w:tcW w:w="9498" w:type="dxa"/>
          </w:tcPr>
          <w:p w:rsidR="00DB32CD" w:rsidRPr="008F2F62" w:rsidRDefault="00DB32CD" w:rsidP="00DB32CD">
            <w:pPr>
              <w:pStyle w:val="ListParagraph"/>
              <w:numPr>
                <w:ilvl w:val="0"/>
                <w:numId w:val="33"/>
              </w:numPr>
              <w:spacing w:after="0"/>
            </w:pPr>
          </w:p>
        </w:tc>
      </w:tr>
      <w:tr w:rsidR="00DB32CD" w:rsidTr="00DB32CD">
        <w:trPr>
          <w:tblHeader/>
        </w:trPr>
        <w:tc>
          <w:tcPr>
            <w:tcW w:w="9498" w:type="dxa"/>
          </w:tcPr>
          <w:p w:rsidR="00DB32CD" w:rsidRPr="008F2F62" w:rsidRDefault="00DB32CD" w:rsidP="00DB32CD">
            <w:pPr>
              <w:pStyle w:val="ListParagraph"/>
              <w:numPr>
                <w:ilvl w:val="0"/>
                <w:numId w:val="33"/>
              </w:numPr>
              <w:spacing w:after="0"/>
            </w:pPr>
          </w:p>
        </w:tc>
      </w:tr>
      <w:tr w:rsidR="00DB32CD" w:rsidTr="00DB32CD">
        <w:trPr>
          <w:tblHeader/>
        </w:trPr>
        <w:tc>
          <w:tcPr>
            <w:tcW w:w="9498" w:type="dxa"/>
          </w:tcPr>
          <w:p w:rsidR="00DB32CD" w:rsidRPr="008F2F62" w:rsidRDefault="00DB32CD" w:rsidP="00DB32CD">
            <w:pPr>
              <w:pStyle w:val="ListParagraph"/>
              <w:numPr>
                <w:ilvl w:val="0"/>
                <w:numId w:val="33"/>
              </w:numPr>
              <w:spacing w:after="0"/>
            </w:pPr>
          </w:p>
        </w:tc>
      </w:tr>
      <w:tr w:rsidR="00DB32CD" w:rsidTr="00DB32CD">
        <w:trPr>
          <w:tblHeader/>
        </w:trPr>
        <w:tc>
          <w:tcPr>
            <w:tcW w:w="9498" w:type="dxa"/>
          </w:tcPr>
          <w:p w:rsidR="00DB32CD" w:rsidRPr="008F2F62" w:rsidRDefault="00DB32CD" w:rsidP="00DB32CD">
            <w:pPr>
              <w:pStyle w:val="ListParagraph"/>
              <w:numPr>
                <w:ilvl w:val="0"/>
                <w:numId w:val="33"/>
              </w:numPr>
              <w:spacing w:after="0"/>
            </w:pPr>
          </w:p>
        </w:tc>
      </w:tr>
      <w:tr w:rsidR="00DB32CD" w:rsidTr="00DB32CD">
        <w:trPr>
          <w:tblHeader/>
        </w:trPr>
        <w:tc>
          <w:tcPr>
            <w:tcW w:w="9498" w:type="dxa"/>
          </w:tcPr>
          <w:p w:rsidR="00DB32CD" w:rsidRPr="008F2F62" w:rsidRDefault="00DB32CD" w:rsidP="00DB32CD">
            <w:pPr>
              <w:pStyle w:val="ListParagraph"/>
              <w:numPr>
                <w:ilvl w:val="0"/>
                <w:numId w:val="33"/>
              </w:numPr>
              <w:spacing w:after="0"/>
            </w:pPr>
          </w:p>
        </w:tc>
      </w:tr>
      <w:tr w:rsidR="00DB32CD" w:rsidTr="00DB32CD">
        <w:trPr>
          <w:tblHeader/>
        </w:trPr>
        <w:tc>
          <w:tcPr>
            <w:tcW w:w="9498" w:type="dxa"/>
          </w:tcPr>
          <w:p w:rsidR="00DB32CD" w:rsidRPr="008F2F62" w:rsidRDefault="00DB32CD" w:rsidP="00DB32CD">
            <w:pPr>
              <w:pStyle w:val="ListParagraph"/>
              <w:numPr>
                <w:ilvl w:val="0"/>
                <w:numId w:val="33"/>
              </w:numPr>
              <w:spacing w:after="0"/>
            </w:pPr>
          </w:p>
        </w:tc>
      </w:tr>
    </w:tbl>
    <w:p w:rsidR="00DB32CD" w:rsidRPr="00D72646" w:rsidRDefault="00DB32CD" w:rsidP="00DB32CD">
      <w:pPr>
        <w:spacing w:after="0"/>
        <w:rPr>
          <w:bCs/>
          <w:sz w:val="16"/>
          <w:szCs w:val="16"/>
        </w:rPr>
      </w:pPr>
      <w:r w:rsidRPr="00D72646">
        <w:rPr>
          <w:i/>
          <w:iCs/>
          <w:sz w:val="16"/>
          <w:szCs w:val="16"/>
        </w:rPr>
        <w:t>(please (tab in the last field to add more rows)</w:t>
      </w:r>
    </w:p>
    <w:p w:rsidR="009C14CF" w:rsidRDefault="009C14CF" w:rsidP="008D055E">
      <w:pPr>
        <w:spacing w:after="0"/>
      </w:pPr>
    </w:p>
    <w:p w:rsidR="004B0500" w:rsidRPr="008834AD" w:rsidRDefault="004B0500" w:rsidP="008D055E">
      <w:pPr>
        <w:spacing w:after="0"/>
        <w:rPr>
          <w:b/>
          <w:bCs/>
        </w:rPr>
      </w:pPr>
      <w:r>
        <w:rPr>
          <w:b/>
          <w:sz w:val="24"/>
          <w:szCs w:val="24"/>
        </w:rPr>
        <w:br w:type="page"/>
      </w:r>
      <w:r w:rsidRPr="00317B75">
        <w:rPr>
          <w:b/>
          <w:color w:val="597095"/>
          <w:sz w:val="28"/>
          <w:szCs w:val="28"/>
        </w:rPr>
        <w:t>Letter of Application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r>
        <w:t xml:space="preserve">Please complete below your “letter of application” setting out </w:t>
      </w:r>
      <w:r w:rsidRPr="00EE5645">
        <w:t xml:space="preserve">why you would like to attend Lee &amp; Thompson’s Vacation Scheme and what you believe </w:t>
      </w:r>
      <w:r>
        <w:t>you</w:t>
      </w:r>
      <w:r w:rsidRPr="00EE5645">
        <w:t xml:space="preserve"> could bring to the firm in the long term </w:t>
      </w:r>
      <w:r>
        <w:t>(</w:t>
      </w:r>
      <w:r w:rsidRPr="008834AD">
        <w:rPr>
          <w:b/>
          <w:bCs/>
        </w:rPr>
        <w:t>max 250 words)</w:t>
      </w:r>
      <w:r w:rsidR="005D01AC" w:rsidRPr="008834AD">
        <w:rPr>
          <w:b/>
          <w:bCs/>
        </w:rPr>
        <w:t>.</w:t>
      </w:r>
    </w:p>
    <w:p w:rsidR="005D01AC" w:rsidRPr="00A04871" w:rsidRDefault="005D01AC" w:rsidP="008D055E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B0500" w:rsidTr="00C75A80">
        <w:trPr>
          <w:trHeight w:val="12591"/>
        </w:trPr>
        <w:tc>
          <w:tcPr>
            <w:tcW w:w="10194" w:type="dxa"/>
          </w:tcPr>
          <w:p w:rsidR="003936C1" w:rsidRPr="003936C1" w:rsidRDefault="003936C1" w:rsidP="008D055E">
            <w:pPr>
              <w:spacing w:after="0"/>
              <w:rPr>
                <w:b/>
                <w:bCs/>
              </w:rPr>
            </w:pPr>
            <w:r w:rsidRPr="003936C1">
              <w:rPr>
                <w:b/>
                <w:bCs/>
              </w:rPr>
              <w:t>Letter of Application to:</w:t>
            </w:r>
          </w:p>
          <w:p w:rsidR="003936C1" w:rsidRDefault="003936C1" w:rsidP="008D055E">
            <w:pPr>
              <w:spacing w:after="0"/>
            </w:pPr>
          </w:p>
          <w:p w:rsidR="003936C1" w:rsidRDefault="003936C1" w:rsidP="008D055E">
            <w:pPr>
              <w:spacing w:after="0"/>
            </w:pPr>
            <w:r>
              <w:t>Reno Antoniades</w:t>
            </w:r>
          </w:p>
          <w:p w:rsidR="003936C1" w:rsidRDefault="003936C1" w:rsidP="008D055E">
            <w:pPr>
              <w:spacing w:after="0"/>
            </w:pPr>
            <w:r>
              <w:t>Managing Partner</w:t>
            </w:r>
          </w:p>
          <w:p w:rsidR="003936C1" w:rsidRDefault="003936C1" w:rsidP="008D055E">
            <w:pPr>
              <w:spacing w:after="0"/>
            </w:pPr>
            <w:r>
              <w:t>Lee &amp; Thompson LLP</w:t>
            </w:r>
          </w:p>
          <w:p w:rsidR="003936C1" w:rsidRDefault="003936C1" w:rsidP="008D055E">
            <w:pPr>
              <w:spacing w:after="0"/>
            </w:pPr>
          </w:p>
          <w:p w:rsidR="004B0500" w:rsidRDefault="004B0500" w:rsidP="008D055E">
            <w:pPr>
              <w:spacing w:after="0"/>
            </w:pPr>
          </w:p>
        </w:tc>
      </w:tr>
    </w:tbl>
    <w:p w:rsidR="004B0500" w:rsidRDefault="004B0500" w:rsidP="008D055E">
      <w:pPr>
        <w:spacing w:after="0"/>
      </w:pPr>
      <w:r>
        <w:rPr>
          <w:b/>
          <w:sz w:val="24"/>
          <w:szCs w:val="24"/>
        </w:rPr>
        <w:br w:type="page"/>
      </w:r>
      <w:r w:rsidRPr="00317B75">
        <w:rPr>
          <w:b/>
          <w:color w:val="5F7976"/>
          <w:sz w:val="28"/>
          <w:szCs w:val="28"/>
        </w:rPr>
        <w:t>Equal Opportunity Monitoring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r w:rsidRPr="0098590A">
        <w:t>Lee &amp; Thompson LLP is committed</w:t>
      </w:r>
      <w:r>
        <w:t xml:space="preserve"> to</w:t>
      </w:r>
      <w:r w:rsidRPr="0098590A">
        <w:t xml:space="preserve"> equality of opportunity.  All applicants will be treated on their merits regardless of </w:t>
      </w:r>
      <w:r w:rsidR="005D01AC" w:rsidRPr="0098590A">
        <w:t xml:space="preserve">gender, age, ethnic origin, </w:t>
      </w:r>
      <w:r w:rsidRPr="0098590A">
        <w:t xml:space="preserve">race, </w:t>
      </w:r>
      <w:r w:rsidR="005D01AC" w:rsidRPr="0098590A">
        <w:t>religion, disability</w:t>
      </w:r>
      <w:r w:rsidR="005D01AC">
        <w:t>,</w:t>
      </w:r>
      <w:r w:rsidR="005D01AC" w:rsidRPr="0098590A">
        <w:t xml:space="preserve"> </w:t>
      </w:r>
      <w:r w:rsidRPr="0098590A">
        <w:t>sexual orientation, marital status or socio-economic background.</w:t>
      </w:r>
    </w:p>
    <w:p w:rsidR="005D01AC" w:rsidRPr="00A04871" w:rsidRDefault="005D01AC" w:rsidP="008D055E">
      <w:pPr>
        <w:spacing w:after="0"/>
        <w:rPr>
          <w:b/>
          <w:sz w:val="24"/>
          <w:szCs w:val="24"/>
        </w:rPr>
      </w:pPr>
    </w:p>
    <w:p w:rsidR="004B0500" w:rsidRPr="0098590A" w:rsidRDefault="004B0500" w:rsidP="008D055E">
      <w:pPr>
        <w:spacing w:after="0"/>
      </w:pPr>
      <w:proofErr w:type="gramStart"/>
      <w:r w:rsidRPr="0098590A">
        <w:t>In order to</w:t>
      </w:r>
      <w:proofErr w:type="gramEnd"/>
      <w:r w:rsidRPr="0098590A">
        <w:t xml:space="preserve"> monitor the effectiveness of our Equal Opportunities Policy, we would ask you to </w:t>
      </w:r>
      <w:r>
        <w:t xml:space="preserve">(but you are not obliged to) </w:t>
      </w:r>
      <w:r w:rsidRPr="0098590A">
        <w:t>provide the following information:</w:t>
      </w:r>
    </w:p>
    <w:p w:rsidR="004B0500" w:rsidRPr="0098590A" w:rsidRDefault="004B0500" w:rsidP="008D055E">
      <w:pPr>
        <w:spacing w:after="0"/>
        <w:rPr>
          <w:b/>
          <w:sz w:val="20"/>
        </w:rPr>
      </w:pPr>
    </w:p>
    <w:p w:rsidR="004B0500" w:rsidRPr="00E961E7" w:rsidRDefault="004B0500" w:rsidP="008D055E">
      <w:pPr>
        <w:spacing w:after="0"/>
        <w:rPr>
          <w:color w:val="5F7976"/>
        </w:rPr>
      </w:pPr>
      <w:r w:rsidRPr="00E961E7">
        <w:rPr>
          <w:b/>
          <w:color w:val="5F7976"/>
        </w:rPr>
        <w:t>Gender</w:t>
      </w:r>
      <w:r w:rsidRPr="00E961E7">
        <w:rPr>
          <w:color w:val="5F7976"/>
        </w:rPr>
        <w:tab/>
      </w:r>
    </w:p>
    <w:p w:rsidR="004B0500" w:rsidRPr="0098590A" w:rsidRDefault="004B0500" w:rsidP="008D055E">
      <w:pPr>
        <w:spacing w:after="0"/>
        <w:rPr>
          <w:sz w:val="20"/>
        </w:rPr>
      </w:pPr>
    </w:p>
    <w:p w:rsidR="006F0D4E" w:rsidRDefault="00D24098" w:rsidP="008D055E">
      <w:pPr>
        <w:spacing w:after="0"/>
        <w:rPr>
          <w:sz w:val="20"/>
        </w:rPr>
      </w:pPr>
      <w:sdt>
        <w:sdtPr>
          <w:rPr>
            <w:sz w:val="20"/>
          </w:rPr>
          <w:id w:val="533699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>Male</w:t>
      </w:r>
      <w:r w:rsidR="004B0500" w:rsidRPr="0098590A">
        <w:rPr>
          <w:sz w:val="20"/>
        </w:rPr>
        <w:tab/>
      </w:r>
      <w:r w:rsidR="004B0500" w:rsidRPr="0098590A">
        <w:rPr>
          <w:rFonts w:ascii="MS Gothic" w:eastAsia="MS Gothic"/>
          <w:sz w:val="20"/>
        </w:rPr>
        <w:tab/>
      </w:r>
      <w:r w:rsidR="004B0500" w:rsidRPr="0098590A">
        <w:rPr>
          <w:rFonts w:ascii="MS Gothic" w:eastAsia="MS Gothic"/>
          <w:sz w:val="20"/>
        </w:rPr>
        <w:tab/>
      </w:r>
      <w:sdt>
        <w:sdtPr>
          <w:rPr>
            <w:rFonts w:ascii="MS Gothic" w:eastAsia="MS Gothic"/>
            <w:sz w:val="20"/>
          </w:rPr>
          <w:id w:val="614022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7B75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>Female</w:t>
      </w:r>
      <w:r w:rsidR="006F0D4E">
        <w:rPr>
          <w:sz w:val="20"/>
        </w:rPr>
        <w:tab/>
      </w:r>
      <w:r w:rsidR="006F0D4E">
        <w:rPr>
          <w:sz w:val="20"/>
        </w:rPr>
        <w:tab/>
      </w:r>
      <w:sdt>
        <w:sdtPr>
          <w:rPr>
            <w:rFonts w:ascii="MS Gothic" w:eastAsia="MS Gothic"/>
            <w:sz w:val="20"/>
          </w:rPr>
          <w:id w:val="1139620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7B75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317B75">
        <w:rPr>
          <w:sz w:val="20"/>
        </w:rPr>
        <w:t xml:space="preserve">  </w:t>
      </w:r>
      <w:r w:rsidR="006F0D4E">
        <w:rPr>
          <w:sz w:val="20"/>
        </w:rPr>
        <w:t>Transgender</w:t>
      </w:r>
      <w:r w:rsidR="006F0D4E">
        <w:rPr>
          <w:sz w:val="20"/>
        </w:rPr>
        <w:tab/>
      </w:r>
      <w:r w:rsidR="006F0D4E">
        <w:rPr>
          <w:sz w:val="20"/>
        </w:rPr>
        <w:tab/>
      </w:r>
      <w:sdt>
        <w:sdtPr>
          <w:rPr>
            <w:rFonts w:ascii="MS Gothic" w:eastAsia="MS Gothic"/>
            <w:sz w:val="20"/>
          </w:rPr>
          <w:id w:val="1538545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7B75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317B75">
        <w:rPr>
          <w:sz w:val="20"/>
        </w:rPr>
        <w:t xml:space="preserve">  </w:t>
      </w:r>
      <w:r w:rsidR="006F0D4E">
        <w:rPr>
          <w:sz w:val="20"/>
        </w:rPr>
        <w:t>Non-binary/</w:t>
      </w:r>
      <w:proofErr w:type="gramStart"/>
      <w:r w:rsidR="00317B75">
        <w:rPr>
          <w:sz w:val="20"/>
        </w:rPr>
        <w:t>Non-conforming</w:t>
      </w:r>
      <w:proofErr w:type="gramEnd"/>
      <w:r w:rsidR="006F0D4E">
        <w:rPr>
          <w:sz w:val="20"/>
        </w:rPr>
        <w:tab/>
      </w:r>
    </w:p>
    <w:p w:rsidR="006F0D4E" w:rsidRDefault="006F0D4E" w:rsidP="008D055E">
      <w:pPr>
        <w:spacing w:after="0"/>
        <w:rPr>
          <w:sz w:val="20"/>
        </w:rPr>
      </w:pPr>
    </w:p>
    <w:p w:rsidR="004B0500" w:rsidRPr="0098590A" w:rsidRDefault="00D24098" w:rsidP="008D055E">
      <w:pPr>
        <w:spacing w:after="0"/>
        <w:rPr>
          <w:sz w:val="20"/>
        </w:rPr>
      </w:pPr>
      <w:sdt>
        <w:sdtPr>
          <w:rPr>
            <w:sz w:val="20"/>
          </w:rPr>
          <w:id w:val="258336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7B75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 xml:space="preserve">Prefer not to Say </w:t>
      </w:r>
    </w:p>
    <w:p w:rsidR="004B0500" w:rsidRPr="0098590A" w:rsidRDefault="004B0500" w:rsidP="008D055E">
      <w:pPr>
        <w:spacing w:after="0"/>
        <w:rPr>
          <w:sz w:val="20"/>
        </w:rPr>
      </w:pPr>
    </w:p>
    <w:p w:rsidR="004B0500" w:rsidRPr="0098590A" w:rsidRDefault="004B0500" w:rsidP="008D055E">
      <w:pPr>
        <w:spacing w:after="0"/>
        <w:rPr>
          <w:b/>
          <w:sz w:val="20"/>
        </w:rPr>
      </w:pPr>
      <w:r w:rsidRPr="00217837">
        <w:rPr>
          <w:b/>
          <w:color w:val="5F7976"/>
          <w:sz w:val="20"/>
        </w:rPr>
        <w:t>Date of Birth</w:t>
      </w:r>
      <w:r w:rsidR="005B2334" w:rsidRPr="00217837">
        <w:rPr>
          <w:b/>
          <w:color w:val="90757E"/>
          <w:sz w:val="20"/>
        </w:rPr>
        <w:tab/>
      </w:r>
      <w:r w:rsidR="005B2334">
        <w:rPr>
          <w:b/>
          <w:sz w:val="20"/>
        </w:rPr>
        <w:tab/>
      </w:r>
      <w:sdt>
        <w:sdtPr>
          <w:rPr>
            <w:color w:val="808080"/>
            <w:sz w:val="20"/>
            <w:szCs w:val="20"/>
          </w:rPr>
          <w:id w:val="2008012169"/>
          <w:placeholder>
            <w:docPart w:val="85BB69276E3041E8892E51196CAE1EAF"/>
          </w:placeholder>
          <w:text/>
        </w:sdtPr>
        <w:sdtEndPr/>
        <w:sdtContent>
          <w:r w:rsidR="005B2334">
            <w:rPr>
              <w:color w:val="808080"/>
              <w:sz w:val="20"/>
              <w:szCs w:val="20"/>
            </w:rPr>
            <w:t>Click here to enter Date</w:t>
          </w:r>
        </w:sdtContent>
      </w:sdt>
      <w:r w:rsidR="005B2334">
        <w:rPr>
          <w:b/>
          <w:sz w:val="20"/>
        </w:rPr>
        <w:tab/>
      </w:r>
    </w:p>
    <w:p w:rsidR="004B0500" w:rsidRPr="0098590A" w:rsidRDefault="004B0500" w:rsidP="008D055E">
      <w:pPr>
        <w:spacing w:after="0"/>
        <w:rPr>
          <w:b/>
          <w:sz w:val="20"/>
        </w:rPr>
      </w:pPr>
    </w:p>
    <w:p w:rsidR="004B0500" w:rsidRPr="0098590A" w:rsidRDefault="004B0500" w:rsidP="008D055E">
      <w:pPr>
        <w:spacing w:after="0"/>
        <w:rPr>
          <w:b/>
          <w:sz w:val="20"/>
        </w:rPr>
      </w:pPr>
      <w:r w:rsidRPr="00E961E7">
        <w:rPr>
          <w:b/>
          <w:color w:val="5F7976"/>
          <w:sz w:val="20"/>
        </w:rPr>
        <w:t>Ethnicity</w:t>
      </w:r>
    </w:p>
    <w:p w:rsidR="004B0500" w:rsidRPr="0098590A" w:rsidRDefault="004B0500" w:rsidP="008D055E">
      <w:pPr>
        <w:spacing w:after="0"/>
        <w:rPr>
          <w:b/>
          <w:sz w:val="20"/>
        </w:rPr>
      </w:pPr>
    </w:p>
    <w:p w:rsidR="004B0500" w:rsidRPr="0098590A" w:rsidRDefault="00D24098" w:rsidP="008D055E">
      <w:pPr>
        <w:spacing w:after="0"/>
        <w:rPr>
          <w:sz w:val="20"/>
        </w:rPr>
      </w:pPr>
      <w:sdt>
        <w:sdtPr>
          <w:rPr>
            <w:sz w:val="20"/>
          </w:rPr>
          <w:id w:val="-1704009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>Bangladeshi</w:t>
      </w:r>
      <w:r w:rsidR="004B0500" w:rsidRPr="0098590A">
        <w:rPr>
          <w:sz w:val="20"/>
        </w:rPr>
        <w:tab/>
      </w:r>
      <w:r w:rsidR="004B0500" w:rsidRPr="0098590A">
        <w:rPr>
          <w:sz w:val="20"/>
        </w:rPr>
        <w:tab/>
      </w:r>
      <w:sdt>
        <w:sdtPr>
          <w:rPr>
            <w:sz w:val="20"/>
          </w:rPr>
          <w:id w:val="-905298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>Indian</w:t>
      </w:r>
      <w:r w:rsidR="004B0500">
        <w:rPr>
          <w:sz w:val="20"/>
        </w:rPr>
        <w:tab/>
      </w:r>
      <w:r w:rsidR="004B0500">
        <w:rPr>
          <w:sz w:val="20"/>
        </w:rPr>
        <w:tab/>
      </w:r>
      <w:sdt>
        <w:sdtPr>
          <w:rPr>
            <w:sz w:val="20"/>
          </w:rPr>
          <w:id w:val="1120719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>Chinese</w:t>
      </w:r>
      <w:r w:rsidR="004B0500" w:rsidRPr="0098590A">
        <w:rPr>
          <w:sz w:val="20"/>
        </w:rPr>
        <w:tab/>
      </w:r>
      <w:sdt>
        <w:sdtPr>
          <w:rPr>
            <w:sz w:val="20"/>
          </w:rPr>
          <w:id w:val="1466932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>Pakistani</w:t>
      </w:r>
      <w:r w:rsidR="004B0500" w:rsidRPr="0098590A">
        <w:rPr>
          <w:sz w:val="20"/>
        </w:rPr>
        <w:tab/>
      </w:r>
      <w:sdt>
        <w:sdtPr>
          <w:rPr>
            <w:sz w:val="20"/>
          </w:rPr>
          <w:id w:val="-566492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>Any other Asian background</w:t>
      </w:r>
    </w:p>
    <w:p w:rsidR="004B0500" w:rsidRPr="0098590A" w:rsidRDefault="004B0500" w:rsidP="008D055E">
      <w:pPr>
        <w:spacing w:after="0"/>
        <w:rPr>
          <w:sz w:val="20"/>
        </w:rPr>
      </w:pPr>
    </w:p>
    <w:p w:rsidR="004B0500" w:rsidRPr="0098590A" w:rsidRDefault="00D24098" w:rsidP="008D055E">
      <w:pPr>
        <w:spacing w:after="0"/>
        <w:rPr>
          <w:sz w:val="20"/>
        </w:rPr>
      </w:pPr>
      <w:sdt>
        <w:sdtPr>
          <w:rPr>
            <w:sz w:val="20"/>
          </w:rPr>
          <w:id w:val="332495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>African</w:t>
      </w:r>
      <w:r w:rsidR="004B0500" w:rsidRPr="0098590A">
        <w:rPr>
          <w:sz w:val="20"/>
        </w:rPr>
        <w:tab/>
      </w:r>
      <w:r w:rsidR="004B0500" w:rsidRPr="0098590A">
        <w:rPr>
          <w:sz w:val="20"/>
        </w:rPr>
        <w:tab/>
      </w:r>
      <w:sdt>
        <w:sdtPr>
          <w:rPr>
            <w:sz w:val="20"/>
          </w:rPr>
          <w:id w:val="-1788423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>Caribbean</w:t>
      </w:r>
      <w:r w:rsidR="004B0500" w:rsidRPr="0098590A">
        <w:rPr>
          <w:sz w:val="20"/>
        </w:rPr>
        <w:tab/>
      </w:r>
      <w:sdt>
        <w:sdtPr>
          <w:rPr>
            <w:sz w:val="20"/>
          </w:rPr>
          <w:id w:val="-1591690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>Any other black background</w:t>
      </w:r>
    </w:p>
    <w:p w:rsidR="004B0500" w:rsidRPr="0098590A" w:rsidRDefault="004B0500" w:rsidP="008D055E">
      <w:pPr>
        <w:spacing w:after="0"/>
        <w:rPr>
          <w:sz w:val="20"/>
        </w:rPr>
      </w:pPr>
    </w:p>
    <w:p w:rsidR="004B0500" w:rsidRPr="0098590A" w:rsidRDefault="00D24098" w:rsidP="008D055E">
      <w:pPr>
        <w:spacing w:after="0"/>
        <w:rPr>
          <w:sz w:val="20"/>
        </w:rPr>
      </w:pPr>
      <w:sdt>
        <w:sdtPr>
          <w:rPr>
            <w:sz w:val="20"/>
          </w:rPr>
          <w:id w:val="-2045588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 xml:space="preserve">British White </w:t>
      </w:r>
      <w:r w:rsidR="004B0500" w:rsidRPr="0098590A">
        <w:rPr>
          <w:rFonts w:ascii="MS Gothic" w:eastAsia="MS Gothic" w:hAnsi="MS Gothic"/>
          <w:sz w:val="20"/>
        </w:rPr>
        <w:tab/>
      </w:r>
      <w:r w:rsidR="004B0500" w:rsidRPr="0098590A">
        <w:rPr>
          <w:rFonts w:ascii="MS Gothic" w:eastAsia="MS Gothic" w:hAnsi="MS Gothic"/>
          <w:sz w:val="20"/>
        </w:rPr>
        <w:tab/>
      </w:r>
      <w:sdt>
        <w:sdtPr>
          <w:rPr>
            <w:rFonts w:ascii="MS Gothic" w:eastAsia="MS Gothic" w:hAnsi="MS Gothic"/>
            <w:sz w:val="20"/>
          </w:rPr>
          <w:id w:val="-560394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>
            <w:rPr>
              <w:rFonts w:ascii="MS Gothic" w:eastAsia="MS Gothic" w:hAnsi="MS Gothic" w:hint="eastAsia"/>
              <w:sz w:val="20"/>
            </w:rPr>
            <w:t>☐</w:t>
          </w:r>
        </w:sdtContent>
      </w:sdt>
      <w:proofErr w:type="spellStart"/>
      <w:r w:rsidR="004B0500" w:rsidRPr="0098590A">
        <w:rPr>
          <w:sz w:val="20"/>
        </w:rPr>
        <w:t>White</w:t>
      </w:r>
      <w:proofErr w:type="spellEnd"/>
      <w:r w:rsidR="004B0500">
        <w:rPr>
          <w:sz w:val="20"/>
        </w:rPr>
        <w:t xml:space="preserve"> </w:t>
      </w:r>
      <w:r w:rsidR="004B0500" w:rsidRPr="0098590A">
        <w:rPr>
          <w:sz w:val="20"/>
        </w:rPr>
        <w:t>Irish</w:t>
      </w:r>
      <w:r w:rsidR="004B0500" w:rsidRPr="0098590A">
        <w:rPr>
          <w:rFonts w:ascii="MS Gothic" w:eastAsia="MS Gothic" w:hAnsi="MS Gothic"/>
          <w:sz w:val="20"/>
        </w:rPr>
        <w:tab/>
      </w:r>
      <w:sdt>
        <w:sdtPr>
          <w:rPr>
            <w:rFonts w:ascii="MS Gothic" w:eastAsia="MS Gothic" w:hAnsi="MS Gothic"/>
            <w:sz w:val="20"/>
          </w:rPr>
          <w:id w:val="418992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>Any other white background</w:t>
      </w:r>
    </w:p>
    <w:p w:rsidR="004B0500" w:rsidRPr="0098590A" w:rsidRDefault="004B0500" w:rsidP="008D055E">
      <w:pPr>
        <w:spacing w:after="0"/>
        <w:rPr>
          <w:sz w:val="20"/>
        </w:rPr>
      </w:pPr>
    </w:p>
    <w:p w:rsidR="004B0500" w:rsidRPr="0098590A" w:rsidRDefault="00D24098" w:rsidP="008D055E">
      <w:pPr>
        <w:spacing w:after="0"/>
        <w:rPr>
          <w:sz w:val="20"/>
        </w:rPr>
      </w:pPr>
      <w:sdt>
        <w:sdtPr>
          <w:rPr>
            <w:sz w:val="20"/>
          </w:rPr>
          <w:id w:val="1783767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>Mixed/Multiple Background</w:t>
      </w:r>
      <w:r w:rsidR="004B0500" w:rsidRPr="0098590A">
        <w:rPr>
          <w:sz w:val="20"/>
        </w:rPr>
        <w:tab/>
      </w:r>
      <w:r w:rsidR="004B0500">
        <w:rPr>
          <w:sz w:val="20"/>
        </w:rPr>
        <w:tab/>
      </w:r>
      <w:sdt>
        <w:sdtPr>
          <w:rPr>
            <w:rFonts w:ascii="MS Gothic" w:eastAsia="MS Gothic" w:hAnsi="MS Gothic"/>
            <w:sz w:val="20"/>
          </w:rPr>
          <w:id w:val="2106072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>
        <w:rPr>
          <w:sz w:val="20"/>
        </w:rPr>
        <w:t xml:space="preserve"> Prefer not to say</w:t>
      </w:r>
    </w:p>
    <w:p w:rsidR="004B0500" w:rsidRPr="0098590A" w:rsidRDefault="004B0500" w:rsidP="008D055E">
      <w:pPr>
        <w:spacing w:after="0"/>
        <w:rPr>
          <w:sz w:val="20"/>
        </w:rPr>
      </w:pPr>
    </w:p>
    <w:p w:rsidR="004B0500" w:rsidRPr="006C5A6C" w:rsidRDefault="004B0500" w:rsidP="008D055E">
      <w:pPr>
        <w:tabs>
          <w:tab w:val="left" w:pos="7395"/>
        </w:tabs>
        <w:spacing w:after="0"/>
        <w:rPr>
          <w:b/>
        </w:rPr>
      </w:pPr>
      <w:r w:rsidRPr="00E961E7">
        <w:rPr>
          <w:b/>
          <w:color w:val="5F7976"/>
        </w:rPr>
        <w:t>Religion</w:t>
      </w:r>
      <w:r>
        <w:rPr>
          <w:b/>
        </w:rPr>
        <w:tab/>
      </w:r>
    </w:p>
    <w:p w:rsidR="004B0500" w:rsidRPr="0098590A" w:rsidRDefault="004B0500" w:rsidP="008D055E">
      <w:pPr>
        <w:spacing w:after="0"/>
        <w:rPr>
          <w:b/>
          <w:sz w:val="20"/>
        </w:rPr>
      </w:pPr>
    </w:p>
    <w:p w:rsidR="004B0500" w:rsidRPr="0098590A" w:rsidRDefault="00D24098" w:rsidP="008D055E">
      <w:pPr>
        <w:spacing w:after="0"/>
        <w:rPr>
          <w:sz w:val="20"/>
        </w:rPr>
      </w:pPr>
      <w:sdt>
        <w:sdtPr>
          <w:rPr>
            <w:sz w:val="20"/>
          </w:rPr>
          <w:id w:val="603855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 xml:space="preserve"> No belief</w:t>
      </w:r>
      <w:r w:rsidR="004B0500" w:rsidRPr="0098590A">
        <w:rPr>
          <w:sz w:val="20"/>
        </w:rPr>
        <w:tab/>
      </w:r>
      <w:r w:rsidR="004B0500">
        <w:rPr>
          <w:sz w:val="20"/>
        </w:rPr>
        <w:tab/>
      </w:r>
      <w:sdt>
        <w:sdtPr>
          <w:rPr>
            <w:sz w:val="20"/>
          </w:rPr>
          <w:id w:val="1710376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 xml:space="preserve"> Buddhist</w:t>
      </w:r>
      <w:r w:rsidR="004B0500" w:rsidRPr="0098590A">
        <w:rPr>
          <w:sz w:val="20"/>
        </w:rPr>
        <w:tab/>
      </w:r>
      <w:r w:rsidR="004B0500" w:rsidRPr="0098590A">
        <w:rPr>
          <w:sz w:val="20"/>
        </w:rPr>
        <w:tab/>
      </w:r>
      <w:sdt>
        <w:sdtPr>
          <w:rPr>
            <w:sz w:val="20"/>
          </w:rPr>
          <w:id w:val="1071783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 xml:space="preserve"> Christian</w:t>
      </w:r>
      <w:r w:rsidR="004B0500" w:rsidRPr="0098590A">
        <w:rPr>
          <w:sz w:val="20"/>
        </w:rPr>
        <w:tab/>
      </w:r>
      <w:r w:rsidR="004B0500" w:rsidRPr="0098590A">
        <w:rPr>
          <w:sz w:val="20"/>
        </w:rPr>
        <w:tab/>
      </w:r>
      <w:sdt>
        <w:sdtPr>
          <w:rPr>
            <w:sz w:val="20"/>
          </w:rPr>
          <w:id w:val="-175960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 xml:space="preserve"> Hindu </w:t>
      </w:r>
    </w:p>
    <w:p w:rsidR="004B0500" w:rsidRPr="0098590A" w:rsidRDefault="004B0500" w:rsidP="008D055E">
      <w:pPr>
        <w:spacing w:after="0"/>
        <w:rPr>
          <w:sz w:val="20"/>
        </w:rPr>
      </w:pPr>
    </w:p>
    <w:p w:rsidR="004B0500" w:rsidRPr="0098590A" w:rsidRDefault="00D24098" w:rsidP="008D055E">
      <w:pPr>
        <w:spacing w:after="0"/>
        <w:rPr>
          <w:sz w:val="20"/>
        </w:rPr>
      </w:pPr>
      <w:sdt>
        <w:sdtPr>
          <w:rPr>
            <w:sz w:val="20"/>
          </w:rPr>
          <w:id w:val="-1197154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 xml:space="preserve"> Jewish</w:t>
      </w:r>
      <w:r w:rsidR="004B0500" w:rsidRPr="0098590A">
        <w:rPr>
          <w:sz w:val="20"/>
        </w:rPr>
        <w:tab/>
      </w:r>
      <w:r w:rsidR="004B0500" w:rsidRPr="0098590A">
        <w:rPr>
          <w:sz w:val="20"/>
        </w:rPr>
        <w:tab/>
      </w:r>
      <w:sdt>
        <w:sdtPr>
          <w:rPr>
            <w:sz w:val="20"/>
          </w:rPr>
          <w:id w:val="1071930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>Muslim</w:t>
      </w:r>
      <w:r w:rsidR="004B0500" w:rsidRPr="0098590A">
        <w:rPr>
          <w:sz w:val="20"/>
        </w:rPr>
        <w:tab/>
      </w:r>
      <w:r w:rsidR="004B0500" w:rsidRPr="0098590A">
        <w:rPr>
          <w:sz w:val="20"/>
        </w:rPr>
        <w:tab/>
      </w:r>
      <w:sdt>
        <w:sdtPr>
          <w:rPr>
            <w:sz w:val="20"/>
          </w:rPr>
          <w:id w:val="1508482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 xml:space="preserve"> Sikh</w:t>
      </w:r>
      <w:r w:rsidR="004B0500" w:rsidRPr="0098590A">
        <w:rPr>
          <w:sz w:val="20"/>
        </w:rPr>
        <w:tab/>
      </w:r>
      <w:r w:rsidR="004B0500" w:rsidRPr="0098590A">
        <w:rPr>
          <w:sz w:val="20"/>
        </w:rPr>
        <w:tab/>
      </w:r>
      <w:r w:rsidR="004B0500" w:rsidRPr="0098590A">
        <w:rPr>
          <w:sz w:val="20"/>
        </w:rPr>
        <w:tab/>
      </w:r>
      <w:sdt>
        <w:sdtPr>
          <w:rPr>
            <w:sz w:val="20"/>
          </w:rPr>
          <w:id w:val="-596940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 xml:space="preserve"> Any other</w:t>
      </w:r>
      <w:r w:rsidR="004B0500">
        <w:rPr>
          <w:sz w:val="20"/>
        </w:rPr>
        <w:t xml:space="preserve"> r</w:t>
      </w:r>
      <w:r w:rsidR="004B0500" w:rsidRPr="0098590A">
        <w:rPr>
          <w:sz w:val="20"/>
        </w:rPr>
        <w:t xml:space="preserve">eligion </w:t>
      </w:r>
    </w:p>
    <w:p w:rsidR="004B0500" w:rsidRPr="0098590A" w:rsidRDefault="004B0500" w:rsidP="008D055E">
      <w:pPr>
        <w:spacing w:after="0"/>
        <w:rPr>
          <w:sz w:val="20"/>
        </w:rPr>
      </w:pPr>
    </w:p>
    <w:p w:rsidR="004B0500" w:rsidRPr="0098590A" w:rsidRDefault="00D24098" w:rsidP="008D055E">
      <w:pPr>
        <w:spacing w:after="0"/>
        <w:rPr>
          <w:sz w:val="20"/>
        </w:rPr>
      </w:pPr>
      <w:sdt>
        <w:sdtPr>
          <w:rPr>
            <w:sz w:val="20"/>
          </w:rPr>
          <w:id w:val="-638729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500"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B0500" w:rsidRPr="0098590A">
        <w:rPr>
          <w:sz w:val="20"/>
        </w:rPr>
        <w:t xml:space="preserve"> Prefer not to say  </w:t>
      </w:r>
    </w:p>
    <w:p w:rsidR="004B0500" w:rsidRPr="0098590A" w:rsidRDefault="004B0500" w:rsidP="008D055E">
      <w:pPr>
        <w:spacing w:after="0"/>
        <w:rPr>
          <w:sz w:val="20"/>
        </w:rPr>
      </w:pPr>
    </w:p>
    <w:p w:rsidR="004B0500" w:rsidRPr="00E961E7" w:rsidRDefault="004B0500" w:rsidP="008D055E">
      <w:pPr>
        <w:spacing w:after="0"/>
        <w:rPr>
          <w:b/>
          <w:color w:val="5F7976"/>
        </w:rPr>
      </w:pPr>
      <w:r w:rsidRPr="00E961E7">
        <w:rPr>
          <w:b/>
          <w:color w:val="5F7976"/>
        </w:rPr>
        <w:t>Disability</w:t>
      </w:r>
    </w:p>
    <w:p w:rsidR="004B0500" w:rsidRPr="0098590A" w:rsidRDefault="004B0500" w:rsidP="008D055E">
      <w:pPr>
        <w:spacing w:after="0"/>
        <w:rPr>
          <w:b/>
          <w:sz w:val="20"/>
        </w:rPr>
      </w:pPr>
    </w:p>
    <w:p w:rsidR="004B0500" w:rsidRDefault="004B0500" w:rsidP="008D055E">
      <w:pPr>
        <w:spacing w:after="0"/>
        <w:rPr>
          <w:sz w:val="20"/>
        </w:rPr>
      </w:pPr>
      <w:r w:rsidRPr="0098590A">
        <w:rPr>
          <w:sz w:val="20"/>
        </w:rPr>
        <w:t>The Equality Act 2010 generally defines a disabled person as someone who has a mental or physical impairment that has a substantial and long-term adverse effect on the person's ability to carry out normal day-to-day activities.</w:t>
      </w:r>
    </w:p>
    <w:p w:rsidR="004B0500" w:rsidRPr="0098590A" w:rsidRDefault="004B0500" w:rsidP="008D055E">
      <w:pPr>
        <w:spacing w:after="0"/>
        <w:rPr>
          <w:sz w:val="20"/>
        </w:rPr>
      </w:pPr>
    </w:p>
    <w:p w:rsidR="004B0500" w:rsidRPr="0098590A" w:rsidRDefault="004B0500" w:rsidP="008D055E">
      <w:pPr>
        <w:spacing w:after="0"/>
        <w:rPr>
          <w:sz w:val="20"/>
        </w:rPr>
      </w:pPr>
      <w:r w:rsidRPr="0098590A">
        <w:rPr>
          <w:sz w:val="20"/>
        </w:rPr>
        <w:t>Do you consider yourself to have a disability according to the</w:t>
      </w:r>
      <w:r>
        <w:rPr>
          <w:sz w:val="20"/>
        </w:rPr>
        <w:t xml:space="preserve"> </w:t>
      </w:r>
      <w:r w:rsidRPr="0098590A">
        <w:rPr>
          <w:sz w:val="20"/>
        </w:rPr>
        <w:t>definition the Equality Act</w:t>
      </w:r>
      <w:r w:rsidR="00A15314">
        <w:rPr>
          <w:sz w:val="20"/>
        </w:rPr>
        <w:t>?</w:t>
      </w:r>
      <w:r>
        <w:rPr>
          <w:sz w:val="20"/>
        </w:rPr>
        <w:tab/>
      </w:r>
      <w:sdt>
        <w:sdtPr>
          <w:rPr>
            <w:sz w:val="20"/>
          </w:rPr>
          <w:id w:val="-2027928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8590A">
        <w:rPr>
          <w:sz w:val="20"/>
        </w:rPr>
        <w:t>Yes</w:t>
      </w:r>
      <w:r w:rsidRPr="0098590A">
        <w:rPr>
          <w:sz w:val="20"/>
        </w:rPr>
        <w:tab/>
      </w:r>
      <w:sdt>
        <w:sdtPr>
          <w:rPr>
            <w:sz w:val="20"/>
          </w:rPr>
          <w:id w:val="2136756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8590A">
        <w:rPr>
          <w:sz w:val="20"/>
        </w:rPr>
        <w:t>No</w:t>
      </w:r>
    </w:p>
    <w:p w:rsidR="004B0500" w:rsidRPr="0098590A" w:rsidRDefault="004B0500" w:rsidP="008D055E">
      <w:pPr>
        <w:spacing w:after="0"/>
        <w:rPr>
          <w:sz w:val="20"/>
        </w:rPr>
      </w:pPr>
    </w:p>
    <w:p w:rsidR="00921971" w:rsidRDefault="004B0500" w:rsidP="008D055E">
      <w:pPr>
        <w:spacing w:after="0"/>
        <w:rPr>
          <w:sz w:val="20"/>
        </w:rPr>
      </w:pPr>
      <w:r w:rsidRPr="0098590A">
        <w:rPr>
          <w:sz w:val="20"/>
        </w:rPr>
        <w:t>Are your day-to-day activities limited because of a health problem or disability which has</w:t>
      </w:r>
    </w:p>
    <w:p w:rsidR="004B0500" w:rsidRPr="0098590A" w:rsidRDefault="004B0500" w:rsidP="008D055E">
      <w:pPr>
        <w:spacing w:after="0"/>
        <w:rPr>
          <w:sz w:val="20"/>
        </w:rPr>
      </w:pPr>
      <w:r w:rsidRPr="0098590A">
        <w:rPr>
          <w:sz w:val="20"/>
        </w:rPr>
        <w:t>lasted or is expected to last at least 12 months</w:t>
      </w:r>
      <w:r w:rsidR="005D01AC">
        <w:rPr>
          <w:sz w:val="20"/>
        </w:rPr>
        <w:t>?</w:t>
      </w:r>
      <w:r w:rsidRPr="0098590A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921971">
        <w:rPr>
          <w:sz w:val="20"/>
        </w:rPr>
        <w:tab/>
      </w:r>
      <w:r w:rsidR="00921971">
        <w:rPr>
          <w:sz w:val="20"/>
        </w:rPr>
        <w:tab/>
      </w:r>
      <w:r w:rsidRPr="0098590A">
        <w:rPr>
          <w:sz w:val="20"/>
        </w:rPr>
        <w:tab/>
      </w:r>
      <w:sdt>
        <w:sdtPr>
          <w:rPr>
            <w:sz w:val="20"/>
          </w:rPr>
          <w:id w:val="-1768384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8590A">
        <w:rPr>
          <w:sz w:val="20"/>
        </w:rPr>
        <w:t>Yes</w:t>
      </w:r>
      <w:r w:rsidRPr="0098590A">
        <w:rPr>
          <w:sz w:val="20"/>
        </w:rPr>
        <w:tab/>
      </w:r>
      <w:sdt>
        <w:sdtPr>
          <w:rPr>
            <w:sz w:val="20"/>
          </w:rPr>
          <w:id w:val="221267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8590A">
        <w:rPr>
          <w:sz w:val="20"/>
        </w:rPr>
        <w:t>No</w:t>
      </w:r>
    </w:p>
    <w:p w:rsidR="004B0500" w:rsidRPr="0098590A" w:rsidRDefault="004B0500" w:rsidP="008D055E">
      <w:pPr>
        <w:spacing w:after="0"/>
        <w:rPr>
          <w:sz w:val="20"/>
        </w:rPr>
      </w:pPr>
    </w:p>
    <w:p w:rsidR="004B0500" w:rsidRPr="00E961E7" w:rsidRDefault="004B0500" w:rsidP="008D055E">
      <w:pPr>
        <w:spacing w:after="0"/>
        <w:rPr>
          <w:b/>
          <w:color w:val="5F7976"/>
        </w:rPr>
      </w:pPr>
      <w:r w:rsidRPr="00E961E7">
        <w:rPr>
          <w:b/>
          <w:color w:val="5F7976"/>
        </w:rPr>
        <w:t>Educational Background</w:t>
      </w:r>
    </w:p>
    <w:p w:rsidR="004B0500" w:rsidRPr="0098590A" w:rsidRDefault="004B0500" w:rsidP="008D055E">
      <w:pPr>
        <w:spacing w:after="0"/>
        <w:rPr>
          <w:sz w:val="20"/>
        </w:rPr>
      </w:pPr>
    </w:p>
    <w:p w:rsidR="004B0500" w:rsidRPr="0098590A" w:rsidRDefault="004B0500" w:rsidP="008D055E">
      <w:pPr>
        <w:spacing w:after="0"/>
        <w:rPr>
          <w:sz w:val="20"/>
        </w:rPr>
      </w:pPr>
      <w:r w:rsidRPr="0098590A">
        <w:rPr>
          <w:sz w:val="20"/>
        </w:rPr>
        <w:t xml:space="preserve">Did you mainly attend a state or </w:t>
      </w:r>
      <w:r w:rsidR="005D01AC" w:rsidRPr="0098590A">
        <w:rPr>
          <w:sz w:val="20"/>
        </w:rPr>
        <w:t>fee-paying</w:t>
      </w:r>
      <w:r w:rsidRPr="0098590A">
        <w:rPr>
          <w:sz w:val="20"/>
        </w:rPr>
        <w:t xml:space="preserve"> </w:t>
      </w:r>
      <w:r>
        <w:rPr>
          <w:sz w:val="20"/>
        </w:rPr>
        <w:t>secondary school</w:t>
      </w:r>
      <w:r w:rsidR="00A15314">
        <w:rPr>
          <w:sz w:val="20"/>
        </w:rPr>
        <w:t>?</w:t>
      </w:r>
      <w:r w:rsidR="00A15314">
        <w:rPr>
          <w:sz w:val="20"/>
        </w:rPr>
        <w:tab/>
      </w:r>
      <w:sdt>
        <w:sdtPr>
          <w:rPr>
            <w:sz w:val="20"/>
          </w:rPr>
          <w:id w:val="1937243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sz w:val="20"/>
        </w:rPr>
        <w:t>State</w:t>
      </w:r>
      <w:r>
        <w:rPr>
          <w:sz w:val="20"/>
        </w:rPr>
        <w:tab/>
      </w:r>
      <w:sdt>
        <w:sdtPr>
          <w:rPr>
            <w:sz w:val="20"/>
          </w:rPr>
          <w:id w:val="1530148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5314"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sz w:val="20"/>
        </w:rPr>
        <w:t>Fee Paying</w:t>
      </w:r>
      <w:r w:rsidRPr="0098590A">
        <w:rPr>
          <w:sz w:val="20"/>
        </w:rPr>
        <w:tab/>
      </w:r>
      <w:sdt>
        <w:sdtPr>
          <w:rPr>
            <w:sz w:val="20"/>
          </w:rPr>
          <w:id w:val="1299102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8590A">
        <w:rPr>
          <w:sz w:val="20"/>
        </w:rPr>
        <w:t>Prefer not to say</w:t>
      </w:r>
    </w:p>
    <w:p w:rsidR="004B0500" w:rsidRPr="0098590A" w:rsidRDefault="004B0500" w:rsidP="008D055E">
      <w:pPr>
        <w:spacing w:after="0"/>
        <w:rPr>
          <w:sz w:val="20"/>
        </w:rPr>
      </w:pPr>
    </w:p>
    <w:p w:rsidR="004B0500" w:rsidRPr="0098590A" w:rsidRDefault="004B0500" w:rsidP="008D055E">
      <w:pPr>
        <w:spacing w:after="0"/>
        <w:rPr>
          <w:sz w:val="20"/>
        </w:rPr>
      </w:pPr>
      <w:r w:rsidRPr="0098590A">
        <w:rPr>
          <w:sz w:val="20"/>
        </w:rPr>
        <w:t xml:space="preserve">If you went to </w:t>
      </w:r>
      <w:proofErr w:type="gramStart"/>
      <w:r w:rsidRPr="0098590A">
        <w:rPr>
          <w:sz w:val="20"/>
        </w:rPr>
        <w:t>University</w:t>
      </w:r>
      <w:proofErr w:type="gramEnd"/>
      <w:r w:rsidRPr="0098590A">
        <w:rPr>
          <w:sz w:val="20"/>
        </w:rPr>
        <w:t xml:space="preserve"> (to study a </w:t>
      </w:r>
      <w:r>
        <w:rPr>
          <w:sz w:val="20"/>
        </w:rPr>
        <w:t>B</w:t>
      </w:r>
      <w:r w:rsidRPr="0098590A">
        <w:rPr>
          <w:sz w:val="20"/>
        </w:rPr>
        <w:t>A, BSc course or higher</w:t>
      </w:r>
      <w:r>
        <w:rPr>
          <w:sz w:val="20"/>
        </w:rPr>
        <w:t>)</w:t>
      </w:r>
    </w:p>
    <w:p w:rsidR="004B0500" w:rsidRPr="0098590A" w:rsidRDefault="004B0500" w:rsidP="008D055E">
      <w:pPr>
        <w:spacing w:after="0"/>
        <w:rPr>
          <w:sz w:val="20"/>
        </w:rPr>
      </w:pPr>
      <w:r w:rsidRPr="0098590A">
        <w:rPr>
          <w:sz w:val="20"/>
        </w:rPr>
        <w:t>were you part of the first generation of your family to do so</w:t>
      </w:r>
      <w:r w:rsidR="005D01AC">
        <w:rPr>
          <w:sz w:val="20"/>
        </w:rPr>
        <w:t>?</w:t>
      </w:r>
      <w:r w:rsidRPr="0098590A">
        <w:rPr>
          <w:sz w:val="20"/>
        </w:rPr>
        <w:t xml:space="preserve"> </w:t>
      </w:r>
      <w:r w:rsidRPr="0098590A">
        <w:rPr>
          <w:sz w:val="20"/>
        </w:rPr>
        <w:tab/>
      </w:r>
      <w:r w:rsidRPr="0098590A">
        <w:rPr>
          <w:sz w:val="20"/>
        </w:rPr>
        <w:tab/>
      </w:r>
      <w:sdt>
        <w:sdtPr>
          <w:rPr>
            <w:sz w:val="20"/>
          </w:rPr>
          <w:id w:val="-590541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8590A">
        <w:rPr>
          <w:sz w:val="20"/>
        </w:rPr>
        <w:t>Yes</w:t>
      </w:r>
      <w:r>
        <w:rPr>
          <w:sz w:val="20"/>
        </w:rPr>
        <w:tab/>
      </w:r>
      <w:sdt>
        <w:sdtPr>
          <w:rPr>
            <w:sz w:val="20"/>
          </w:rPr>
          <w:id w:val="45343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8590A">
        <w:rPr>
          <w:sz w:val="20"/>
        </w:rPr>
        <w:t>No</w:t>
      </w:r>
      <w:r>
        <w:rPr>
          <w:sz w:val="20"/>
        </w:rPr>
        <w:tab/>
      </w:r>
      <w:r w:rsidRPr="0098590A">
        <w:rPr>
          <w:sz w:val="20"/>
        </w:rPr>
        <w:tab/>
      </w:r>
      <w:sdt>
        <w:sdtPr>
          <w:rPr>
            <w:sz w:val="20"/>
          </w:rPr>
          <w:id w:val="-61950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8590A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98590A">
        <w:rPr>
          <w:sz w:val="20"/>
        </w:rPr>
        <w:t>Prefer not to say</w:t>
      </w:r>
    </w:p>
    <w:p w:rsidR="00E22428" w:rsidRPr="00E22428" w:rsidRDefault="00E22428" w:rsidP="008D055E">
      <w:pPr>
        <w:pStyle w:val="IDLT"/>
        <w:spacing w:after="0"/>
      </w:pPr>
    </w:p>
    <w:sectPr w:rsidR="00E22428" w:rsidRPr="00E22428" w:rsidSect="007920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567" w:right="1134" w:bottom="567" w:left="1134" w:header="709" w:footer="57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24098" w:rsidRDefault="00D24098" w:rsidP="00B715B9">
      <w:pPr>
        <w:spacing w:after="0"/>
      </w:pPr>
      <w:r>
        <w:separator/>
      </w:r>
    </w:p>
  </w:endnote>
  <w:endnote w:type="continuationSeparator" w:id="0">
    <w:p w:rsidR="00D24098" w:rsidRDefault="00D24098" w:rsidP="00B715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AE58EE-71B7-4147-8CF1-2CDCE65DD348}"/>
    <w:embedBold r:id="rId2" w:fontKey="{C93B977F-25F3-4D1B-B5F0-6B31C7E0EF95}"/>
    <w:embedItalic r:id="rId3" w:fontKey="{1710CD71-F076-43AF-BF2C-6A18B0A065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altName w:val="Times New Roman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559AACF4-2A59-49E2-AFC4-C30870CEB8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5B12" w:rsidRDefault="00BD5B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5B12" w:rsidRDefault="00BD5B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5B12" w:rsidRDefault="00BD5B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24098" w:rsidRDefault="00D24098" w:rsidP="00B715B9">
      <w:pPr>
        <w:spacing w:after="0"/>
      </w:pPr>
      <w:r>
        <w:separator/>
      </w:r>
    </w:p>
  </w:footnote>
  <w:footnote w:type="continuationSeparator" w:id="0">
    <w:p w:rsidR="00D24098" w:rsidRDefault="00D24098" w:rsidP="00B715B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5B12" w:rsidRDefault="00BD5B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5B12" w:rsidRDefault="00BD5B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D5B12" w:rsidRDefault="00BD5B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B1A73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A62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F3E7B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CE4AF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A06A2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EEA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5840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D44B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C6ED2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12E56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74689"/>
    <w:multiLevelType w:val="multilevel"/>
    <w:tmpl w:val="0E46033A"/>
    <w:styleLink w:val="ListAgrDefNumbering"/>
    <w:lvl w:ilvl="0">
      <w:start w:val="1"/>
      <w:numFmt w:val="lowerLetter"/>
      <w:pStyle w:val="Terms-Def-Level1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Roman"/>
      <w:pStyle w:val="Terms-Def-Level2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37264BC"/>
    <w:multiLevelType w:val="multilevel"/>
    <w:tmpl w:val="82FEA8FC"/>
    <w:styleLink w:val="ListScheduleNumberingPlain"/>
    <w:lvl w:ilvl="0">
      <w:start w:val="1"/>
      <w:numFmt w:val="decimal"/>
      <w:pStyle w:val="S-Heading"/>
      <w:suff w:val="nothing"/>
      <w:lvlText w:val="Schedul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S-Subheading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-Part"/>
      <w:suff w:val="space"/>
      <w:lvlText w:val="Part 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S-Level1"/>
      <w:lvlText w:val="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S-Level2"/>
      <w:lvlText w:val="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decimal"/>
      <w:pStyle w:val="S-Level3"/>
      <w:lvlText w:val="%4.%5.%6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6">
      <w:start w:val="1"/>
      <w:numFmt w:val="decimal"/>
      <w:pStyle w:val="S-Level4"/>
      <w:lvlText w:val="%4.%5.%6.%7"/>
      <w:lvlJc w:val="left"/>
      <w:pPr>
        <w:tabs>
          <w:tab w:val="num" w:pos="2410"/>
        </w:tabs>
        <w:ind w:left="2410" w:hanging="992"/>
      </w:pPr>
      <w:rPr>
        <w:rFonts w:hint="default"/>
      </w:rPr>
    </w:lvl>
    <w:lvl w:ilvl="7">
      <w:start w:val="1"/>
      <w:numFmt w:val="decimal"/>
      <w:pStyle w:val="S-Level5"/>
      <w:lvlText w:val="%4.%5.%6.%7.%8"/>
      <w:lvlJc w:val="left"/>
      <w:pPr>
        <w:tabs>
          <w:tab w:val="num" w:pos="3544"/>
        </w:tabs>
        <w:ind w:left="3544" w:hanging="1134"/>
      </w:pPr>
      <w:rPr>
        <w:rFonts w:hint="default"/>
      </w:rPr>
    </w:lvl>
    <w:lvl w:ilvl="8">
      <w:start w:val="1"/>
      <w:numFmt w:val="lowerRoman"/>
      <w:pStyle w:val="S-Level6"/>
      <w:lvlText w:val="(%9)"/>
      <w:lvlJc w:val="left"/>
      <w:pPr>
        <w:tabs>
          <w:tab w:val="num" w:pos="3969"/>
        </w:tabs>
        <w:ind w:left="3969" w:hanging="425"/>
      </w:pPr>
      <w:rPr>
        <w:rFonts w:hint="default"/>
      </w:rPr>
    </w:lvl>
  </w:abstractNum>
  <w:abstractNum w:abstractNumId="12" w15:restartNumberingAfterBreak="0">
    <w:nsid w:val="18F06CAC"/>
    <w:multiLevelType w:val="multilevel"/>
    <w:tmpl w:val="CF0CAD60"/>
    <w:styleLink w:val="ListAgrCustomBullets"/>
    <w:lvl w:ilvl="0">
      <w:start w:val="1"/>
      <w:numFmt w:val="bullet"/>
      <w:pStyle w:val="Terms-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Terms-Bullet1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pStyle w:val="Terms-Bullet2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Terms-Bullet3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4">
      <w:start w:val="1"/>
      <w:numFmt w:val="bullet"/>
      <w:pStyle w:val="Terms-Bullet4"/>
      <w:lvlText w:val=""/>
      <w:lvlJc w:val="left"/>
      <w:pPr>
        <w:tabs>
          <w:tab w:val="num" w:pos="2693"/>
        </w:tabs>
        <w:ind w:left="2693" w:hanging="283"/>
      </w:pPr>
      <w:rPr>
        <w:rFonts w:ascii="Symbol" w:hAnsi="Symbol" w:hint="default"/>
      </w:rPr>
    </w:lvl>
    <w:lvl w:ilvl="5">
      <w:start w:val="1"/>
      <w:numFmt w:val="bullet"/>
      <w:pStyle w:val="Terms-Bullet5"/>
      <w:lvlText w:val=""/>
      <w:lvlJc w:val="left"/>
      <w:pPr>
        <w:tabs>
          <w:tab w:val="num" w:pos="3827"/>
        </w:tabs>
        <w:ind w:left="3827" w:hanging="283"/>
      </w:pPr>
      <w:rPr>
        <w:rFonts w:ascii="Symbol" w:hAnsi="Symbol" w:hint="default"/>
      </w:rPr>
    </w:lvl>
    <w:lvl w:ilvl="6">
      <w:start w:val="1"/>
      <w:numFmt w:val="bullet"/>
      <w:pStyle w:val="Terms-Bullet6"/>
      <w:lvlText w:val=""/>
      <w:lvlJc w:val="left"/>
      <w:pPr>
        <w:tabs>
          <w:tab w:val="num" w:pos="4253"/>
        </w:tabs>
        <w:ind w:left="4253" w:hanging="284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BD04122"/>
    <w:multiLevelType w:val="multilevel"/>
    <w:tmpl w:val="4F1EBC36"/>
    <w:styleLink w:val="ListPartiesNumbering"/>
    <w:lvl w:ilvl="0">
      <w:start w:val="1"/>
      <w:numFmt w:val="decimal"/>
      <w:pStyle w:val="Parties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F4B4423"/>
    <w:multiLevelType w:val="hybridMultilevel"/>
    <w:tmpl w:val="193A1B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FA10BD6"/>
    <w:multiLevelType w:val="multilevel"/>
    <w:tmpl w:val="0CAEB904"/>
    <w:styleLink w:val="ListRecitalsNumbering"/>
    <w:lvl w:ilvl="0">
      <w:start w:val="1"/>
      <w:numFmt w:val="upperLetter"/>
      <w:pStyle w:val="Recitals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1F61268"/>
    <w:multiLevelType w:val="multilevel"/>
    <w:tmpl w:val="2638AB8A"/>
    <w:styleLink w:val="ListCustomBullets"/>
    <w:lvl w:ilvl="0">
      <w:start w:val="1"/>
      <w:numFmt w:val="bullet"/>
      <w:pStyle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Bullet1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pStyle w:val="Bullet2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Bullet3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4">
      <w:start w:val="1"/>
      <w:numFmt w:val="bullet"/>
      <w:pStyle w:val="Bullet4"/>
      <w:lvlText w:val=""/>
      <w:lvlJc w:val="left"/>
      <w:pPr>
        <w:tabs>
          <w:tab w:val="num" w:pos="2693"/>
        </w:tabs>
        <w:ind w:left="2693" w:hanging="283"/>
      </w:pPr>
      <w:rPr>
        <w:rFonts w:ascii="Symbol" w:hAnsi="Symbol" w:hint="default"/>
      </w:rPr>
    </w:lvl>
    <w:lvl w:ilvl="5">
      <w:start w:val="1"/>
      <w:numFmt w:val="bullet"/>
      <w:pStyle w:val="Bullet5"/>
      <w:lvlText w:val=""/>
      <w:lvlJc w:val="left"/>
      <w:pPr>
        <w:tabs>
          <w:tab w:val="num" w:pos="3827"/>
        </w:tabs>
        <w:ind w:left="3827" w:hanging="283"/>
      </w:pPr>
      <w:rPr>
        <w:rFonts w:ascii="Symbol" w:hAnsi="Symbol" w:hint="default"/>
      </w:rPr>
    </w:lvl>
    <w:lvl w:ilvl="6">
      <w:start w:val="1"/>
      <w:numFmt w:val="bullet"/>
      <w:pStyle w:val="Bullet6"/>
      <w:lvlText w:val=""/>
      <w:lvlJc w:val="left"/>
      <w:pPr>
        <w:tabs>
          <w:tab w:val="num" w:pos="4253"/>
        </w:tabs>
        <w:ind w:left="4253" w:hanging="284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65000A5"/>
    <w:multiLevelType w:val="multilevel"/>
    <w:tmpl w:val="C7324A76"/>
    <w:styleLink w:val="ListDefNumbering"/>
    <w:lvl w:ilvl="0">
      <w:start w:val="1"/>
      <w:numFmt w:val="lowerLetter"/>
      <w:pStyle w:val="Def-Level1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Roman"/>
      <w:pStyle w:val="Def-Level2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89D5299"/>
    <w:multiLevelType w:val="multilevel"/>
    <w:tmpl w:val="9A064F56"/>
    <w:styleLink w:val="ListLOnlyNumbering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1">
      <w:start w:val="1"/>
      <w:numFmt w:val="decimal"/>
      <w:pStyle w:val="Level2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418"/>
        </w:tabs>
        <w:ind w:left="1418" w:hanging="851"/>
      </w:pPr>
      <w:rPr>
        <w:rFonts w:hint="default"/>
        <w:b w:val="0"/>
        <w:i w:val="0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2410"/>
        </w:tabs>
        <w:ind w:left="2410" w:hanging="992"/>
      </w:pPr>
      <w:rPr>
        <w:rFonts w:hint="default"/>
        <w:b w:val="0"/>
        <w:i w:val="0"/>
      </w:rPr>
    </w:lvl>
    <w:lvl w:ilvl="4">
      <w:start w:val="1"/>
      <w:numFmt w:val="decimal"/>
      <w:pStyle w:val="Level5"/>
      <w:lvlText w:val="%1.%2.%3.%4.%5"/>
      <w:lvlJc w:val="left"/>
      <w:pPr>
        <w:tabs>
          <w:tab w:val="num" w:pos="3544"/>
        </w:tabs>
        <w:ind w:left="3544" w:hanging="1134"/>
      </w:pPr>
      <w:rPr>
        <w:rFonts w:hint="default"/>
        <w:b w:val="0"/>
        <w:i w:val="0"/>
      </w:rPr>
    </w:lvl>
    <w:lvl w:ilvl="5">
      <w:start w:val="1"/>
      <w:numFmt w:val="lowerRoman"/>
      <w:pStyle w:val="Level6"/>
      <w:lvlText w:val="(%6)"/>
      <w:lvlJc w:val="left"/>
      <w:pPr>
        <w:tabs>
          <w:tab w:val="num" w:pos="3969"/>
        </w:tabs>
        <w:ind w:left="3969" w:hanging="425"/>
      </w:pPr>
      <w:rPr>
        <w:rFonts w:hint="default"/>
        <w:b w:val="0"/>
        <w:i w:val="0"/>
      </w:rPr>
    </w:lvl>
    <w:lvl w:ilvl="6">
      <w:start w:val="1"/>
      <w:numFmt w:val="none"/>
      <w:lvlText w:val="not used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not used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not used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43D5682"/>
    <w:multiLevelType w:val="multilevel"/>
    <w:tmpl w:val="D5C44D42"/>
    <w:name w:val="lstAppendixNumbering"/>
    <w:styleLink w:val="ListAppendixNumberingPlain"/>
    <w:lvl w:ilvl="0">
      <w:start w:val="1"/>
      <w:numFmt w:val="decimal"/>
      <w:pStyle w:val="Ap-Heading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Ap-Subheading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p-Part"/>
      <w:suff w:val="space"/>
      <w:lvlText w:val="Part 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p-Level1"/>
      <w:lvlText w:val="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Ap-Level2"/>
      <w:lvlText w:val="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decimal"/>
      <w:pStyle w:val="Ap-Level3"/>
      <w:lvlText w:val="%4.%5.%6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6">
      <w:start w:val="1"/>
      <w:numFmt w:val="decimal"/>
      <w:pStyle w:val="Ap-Level4"/>
      <w:lvlText w:val="%4.%5.%6.%7"/>
      <w:lvlJc w:val="left"/>
      <w:pPr>
        <w:tabs>
          <w:tab w:val="num" w:pos="2410"/>
        </w:tabs>
        <w:ind w:left="2410" w:hanging="992"/>
      </w:pPr>
      <w:rPr>
        <w:rFonts w:hint="default"/>
      </w:rPr>
    </w:lvl>
    <w:lvl w:ilvl="7">
      <w:start w:val="1"/>
      <w:numFmt w:val="decimal"/>
      <w:pStyle w:val="Ap-Level5"/>
      <w:lvlText w:val="%4.%5.%6.%7.%8"/>
      <w:lvlJc w:val="left"/>
      <w:pPr>
        <w:tabs>
          <w:tab w:val="num" w:pos="3544"/>
        </w:tabs>
        <w:ind w:left="3544" w:hanging="1134"/>
      </w:pPr>
      <w:rPr>
        <w:rFonts w:hint="default"/>
      </w:rPr>
    </w:lvl>
    <w:lvl w:ilvl="8">
      <w:start w:val="1"/>
      <w:numFmt w:val="lowerRoman"/>
      <w:pStyle w:val="Ap-Level6"/>
      <w:lvlText w:val="(%9)"/>
      <w:lvlJc w:val="left"/>
      <w:pPr>
        <w:tabs>
          <w:tab w:val="num" w:pos="3969"/>
        </w:tabs>
        <w:ind w:left="3969" w:hanging="425"/>
      </w:pPr>
      <w:rPr>
        <w:rFonts w:hint="default"/>
      </w:rPr>
    </w:lvl>
  </w:abstractNum>
  <w:abstractNum w:abstractNumId="20" w15:restartNumberingAfterBreak="0">
    <w:nsid w:val="39453F48"/>
    <w:multiLevelType w:val="multilevel"/>
    <w:tmpl w:val="26BA302E"/>
    <w:styleLink w:val="ListExhibitNumbering"/>
    <w:lvl w:ilvl="0">
      <w:start w:val="1"/>
      <w:numFmt w:val="decimal"/>
      <w:pStyle w:val="Ex-Heading"/>
      <w:suff w:val="nothing"/>
      <w:lvlText w:val="Exhibit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Ex-Subheading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1"/>
      <w:pStyle w:val="Ex-Part"/>
      <w:suff w:val="space"/>
      <w:lvlText w:val="Part 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Ex-Level1"/>
      <w:lvlText w:val="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Ex-Level2"/>
      <w:lvlText w:val="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6">
      <w:start w:val="1"/>
      <w:numFmt w:val="decimal"/>
      <w:pStyle w:val="Ex-Level4"/>
      <w:lvlText w:val="%4.%5.%6.%7"/>
      <w:lvlJc w:val="left"/>
      <w:pPr>
        <w:tabs>
          <w:tab w:val="num" w:pos="2410"/>
        </w:tabs>
        <w:ind w:left="2410" w:hanging="992"/>
      </w:pPr>
      <w:rPr>
        <w:rFonts w:hint="default"/>
      </w:rPr>
    </w:lvl>
    <w:lvl w:ilvl="7">
      <w:start w:val="1"/>
      <w:numFmt w:val="decimal"/>
      <w:pStyle w:val="Ex-Level5"/>
      <w:lvlText w:val="%4.%5.%6.%7.%8"/>
      <w:lvlJc w:val="left"/>
      <w:pPr>
        <w:tabs>
          <w:tab w:val="num" w:pos="3544"/>
        </w:tabs>
        <w:ind w:left="3544" w:hanging="1134"/>
      </w:pPr>
      <w:rPr>
        <w:rFonts w:hint="default"/>
      </w:rPr>
    </w:lvl>
    <w:lvl w:ilvl="8">
      <w:start w:val="1"/>
      <w:numFmt w:val="lowerRoman"/>
      <w:pStyle w:val="Ex-Level6"/>
      <w:lvlText w:val="(%9)"/>
      <w:lvlJc w:val="left"/>
      <w:pPr>
        <w:tabs>
          <w:tab w:val="num" w:pos="3969"/>
        </w:tabs>
        <w:ind w:left="3969" w:hanging="425"/>
      </w:pPr>
      <w:rPr>
        <w:rFonts w:hint="default"/>
      </w:rPr>
    </w:lvl>
  </w:abstractNum>
  <w:abstractNum w:abstractNumId="21" w15:restartNumberingAfterBreak="0">
    <w:nsid w:val="39D54D19"/>
    <w:multiLevelType w:val="multilevel"/>
    <w:tmpl w:val="C50E3E54"/>
    <w:name w:val="lsAtppendixNumbering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0F57B39"/>
    <w:multiLevelType w:val="multilevel"/>
    <w:tmpl w:val="ADCCF28A"/>
    <w:lvl w:ilvl="0">
      <w:start w:val="1"/>
      <w:numFmt w:val="decimal"/>
      <w:suff w:val="nothing"/>
      <w:lvlText w:val="Schedule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Part %2 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3">
      <w:start w:val="1"/>
      <w:numFmt w:val="decimal"/>
      <w:lvlText w:val="%3.%4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4">
      <w:start w:val="1"/>
      <w:numFmt w:val="decimal"/>
      <w:lvlText w:val="%3.%4.%5"/>
      <w:lvlJc w:val="left"/>
      <w:pPr>
        <w:tabs>
          <w:tab w:val="num" w:pos="1418"/>
        </w:tabs>
        <w:ind w:left="1418" w:hanging="851"/>
      </w:pPr>
      <w:rPr>
        <w:rFonts w:hint="default"/>
        <w:b w:val="0"/>
        <w:i w:val="0"/>
      </w:rPr>
    </w:lvl>
    <w:lvl w:ilvl="5">
      <w:start w:val="1"/>
      <w:numFmt w:val="decimal"/>
      <w:lvlText w:val="%3.%4.%5.%6"/>
      <w:lvlJc w:val="left"/>
      <w:pPr>
        <w:tabs>
          <w:tab w:val="num" w:pos="2410"/>
        </w:tabs>
        <w:ind w:left="2410" w:hanging="992"/>
      </w:pPr>
      <w:rPr>
        <w:rFonts w:hint="default"/>
        <w:b w:val="0"/>
        <w:i w:val="0"/>
      </w:rPr>
    </w:lvl>
    <w:lvl w:ilvl="6">
      <w:start w:val="1"/>
      <w:numFmt w:val="decimal"/>
      <w:lvlText w:val="%3.%4.%5.%6.%7"/>
      <w:lvlJc w:val="left"/>
      <w:pPr>
        <w:tabs>
          <w:tab w:val="num" w:pos="3544"/>
        </w:tabs>
        <w:ind w:left="3544" w:hanging="1134"/>
      </w:pPr>
      <w:rPr>
        <w:rFonts w:hint="default"/>
        <w:b w:val="0"/>
        <w:i w:val="0"/>
      </w:rPr>
    </w:lvl>
    <w:lvl w:ilvl="7">
      <w:start w:val="1"/>
      <w:numFmt w:val="lowerRoman"/>
      <w:lvlText w:val="(%8)"/>
      <w:lvlJc w:val="left"/>
      <w:pPr>
        <w:tabs>
          <w:tab w:val="num" w:pos="3969"/>
        </w:tabs>
        <w:ind w:left="3969" w:hanging="425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1FA0ECA"/>
    <w:multiLevelType w:val="multilevel"/>
    <w:tmpl w:val="8D927EC2"/>
    <w:lvl w:ilvl="0">
      <w:start w:val="1"/>
      <w:numFmt w:val="decimal"/>
      <w:pStyle w:val="Terms-Level1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1">
      <w:start w:val="1"/>
      <w:numFmt w:val="decimal"/>
      <w:pStyle w:val="Terms-Level2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2">
      <w:start w:val="1"/>
      <w:numFmt w:val="decimal"/>
      <w:pStyle w:val="Terms-Level3"/>
      <w:lvlText w:val="%1.%2.%3"/>
      <w:lvlJc w:val="left"/>
      <w:pPr>
        <w:tabs>
          <w:tab w:val="num" w:pos="1418"/>
        </w:tabs>
        <w:ind w:left="1418" w:hanging="851"/>
      </w:pPr>
      <w:rPr>
        <w:rFonts w:hint="default"/>
        <w:b w:val="0"/>
        <w:i w:val="0"/>
      </w:rPr>
    </w:lvl>
    <w:lvl w:ilvl="3">
      <w:start w:val="1"/>
      <w:numFmt w:val="decimal"/>
      <w:pStyle w:val="Terms-Level4"/>
      <w:lvlText w:val="%1.%2.%3.%4"/>
      <w:lvlJc w:val="left"/>
      <w:pPr>
        <w:tabs>
          <w:tab w:val="num" w:pos="2410"/>
        </w:tabs>
        <w:ind w:left="2410" w:hanging="992"/>
      </w:pPr>
      <w:rPr>
        <w:rFonts w:hint="default"/>
        <w:b w:val="0"/>
        <w:i w:val="0"/>
      </w:rPr>
    </w:lvl>
    <w:lvl w:ilvl="4">
      <w:start w:val="1"/>
      <w:numFmt w:val="decimal"/>
      <w:pStyle w:val="Terms-Level5"/>
      <w:lvlText w:val="%1.%2.%3.%4.%5"/>
      <w:lvlJc w:val="left"/>
      <w:pPr>
        <w:tabs>
          <w:tab w:val="num" w:pos="3544"/>
        </w:tabs>
        <w:ind w:left="3544" w:hanging="1134"/>
      </w:pPr>
      <w:rPr>
        <w:rFonts w:hint="default"/>
        <w:b w:val="0"/>
        <w:i w:val="0"/>
      </w:rPr>
    </w:lvl>
    <w:lvl w:ilvl="5">
      <w:start w:val="1"/>
      <w:numFmt w:val="lowerRoman"/>
      <w:pStyle w:val="Terms-Level6"/>
      <w:lvlText w:val="(%6)"/>
      <w:lvlJc w:val="left"/>
      <w:pPr>
        <w:tabs>
          <w:tab w:val="num" w:pos="3969"/>
        </w:tabs>
        <w:ind w:left="3969" w:hanging="425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CB1146D"/>
    <w:multiLevelType w:val="multilevel"/>
    <w:tmpl w:val="0B1A2F42"/>
    <w:lvl w:ilvl="0">
      <w:start w:val="1"/>
      <w:numFmt w:val="decimal"/>
      <w:suff w:val="nothing"/>
      <w:lvlText w:val="Exhibit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Part %2 -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Ex-Level3"/>
      <w:lvlText w:val="%3.%4.%5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5">
      <w:start w:val="1"/>
      <w:numFmt w:val="decimal"/>
      <w:lvlText w:val="%3.%4.%5.%6"/>
      <w:lvlJc w:val="left"/>
      <w:pPr>
        <w:tabs>
          <w:tab w:val="num" w:pos="2410"/>
        </w:tabs>
        <w:ind w:left="2410" w:hanging="992"/>
      </w:pPr>
      <w:rPr>
        <w:rFonts w:hint="default"/>
      </w:rPr>
    </w:lvl>
    <w:lvl w:ilvl="6">
      <w:start w:val="1"/>
      <w:numFmt w:val="decimal"/>
      <w:lvlText w:val="%3.%4.%5.%6.%7"/>
      <w:lvlJc w:val="left"/>
      <w:pPr>
        <w:tabs>
          <w:tab w:val="num" w:pos="3544"/>
        </w:tabs>
        <w:ind w:left="3544" w:hanging="1134"/>
      </w:pPr>
      <w:rPr>
        <w:rFonts w:hint="default"/>
      </w:rPr>
    </w:lvl>
    <w:lvl w:ilvl="7">
      <w:start w:val="1"/>
      <w:numFmt w:val="lowerRoman"/>
      <w:lvlText w:val="(%8)"/>
      <w:lvlJc w:val="left"/>
      <w:pPr>
        <w:tabs>
          <w:tab w:val="num" w:pos="3969"/>
        </w:tabs>
        <w:ind w:left="3969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7444152F"/>
    <w:multiLevelType w:val="multilevel"/>
    <w:tmpl w:val="2744DC44"/>
    <w:lvl w:ilvl="0">
      <w:start w:val="1"/>
      <w:numFmt w:val="decimal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suff w:val="space"/>
      <w:lvlText w:val="Part %2 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3">
      <w:start w:val="1"/>
      <w:numFmt w:val="decimal"/>
      <w:lvlText w:val="%3.%4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4">
      <w:start w:val="1"/>
      <w:numFmt w:val="decimal"/>
      <w:lvlText w:val="%3.%4.%5"/>
      <w:lvlJc w:val="left"/>
      <w:pPr>
        <w:tabs>
          <w:tab w:val="num" w:pos="1418"/>
        </w:tabs>
        <w:ind w:left="1418" w:hanging="851"/>
      </w:pPr>
      <w:rPr>
        <w:rFonts w:hint="default"/>
        <w:b w:val="0"/>
        <w:i w:val="0"/>
      </w:rPr>
    </w:lvl>
    <w:lvl w:ilvl="5">
      <w:start w:val="1"/>
      <w:numFmt w:val="decimal"/>
      <w:lvlText w:val="%3.%4.%5.%6"/>
      <w:lvlJc w:val="left"/>
      <w:pPr>
        <w:tabs>
          <w:tab w:val="num" w:pos="2410"/>
        </w:tabs>
        <w:ind w:left="2410" w:hanging="992"/>
      </w:pPr>
      <w:rPr>
        <w:rFonts w:hint="default"/>
        <w:b w:val="0"/>
        <w:i w:val="0"/>
      </w:rPr>
    </w:lvl>
    <w:lvl w:ilvl="6">
      <w:start w:val="1"/>
      <w:numFmt w:val="decimal"/>
      <w:lvlText w:val="%3.%4.%5.%6.%7"/>
      <w:lvlJc w:val="left"/>
      <w:pPr>
        <w:tabs>
          <w:tab w:val="num" w:pos="3544"/>
        </w:tabs>
        <w:ind w:left="3544" w:hanging="1134"/>
      </w:pPr>
      <w:rPr>
        <w:rFonts w:hint="default"/>
        <w:b w:val="0"/>
        <w:i w:val="0"/>
      </w:rPr>
    </w:lvl>
    <w:lvl w:ilvl="7">
      <w:start w:val="1"/>
      <w:numFmt w:val="lowerRoman"/>
      <w:lvlText w:val="(%8)"/>
      <w:lvlJc w:val="left"/>
      <w:pPr>
        <w:tabs>
          <w:tab w:val="num" w:pos="3969"/>
        </w:tabs>
        <w:ind w:left="3969" w:hanging="425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969362066">
    <w:abstractNumId w:val="25"/>
  </w:num>
  <w:num w:numId="2" w16cid:durableId="1878424597">
    <w:abstractNumId w:val="16"/>
  </w:num>
  <w:num w:numId="3" w16cid:durableId="1746948515">
    <w:abstractNumId w:val="18"/>
  </w:num>
  <w:num w:numId="4" w16cid:durableId="1045758105">
    <w:abstractNumId w:val="13"/>
  </w:num>
  <w:num w:numId="5" w16cid:durableId="1365521310">
    <w:abstractNumId w:val="15"/>
  </w:num>
  <w:num w:numId="6" w16cid:durableId="1186480557">
    <w:abstractNumId w:val="22"/>
  </w:num>
  <w:num w:numId="7" w16cid:durableId="282883524">
    <w:abstractNumId w:val="13"/>
  </w:num>
  <w:num w:numId="8" w16cid:durableId="1397388282">
    <w:abstractNumId w:val="15"/>
  </w:num>
  <w:num w:numId="9" w16cid:durableId="1581526430">
    <w:abstractNumId w:val="18"/>
  </w:num>
  <w:num w:numId="10" w16cid:durableId="1848015807">
    <w:abstractNumId w:val="22"/>
  </w:num>
  <w:num w:numId="11" w16cid:durableId="606549548">
    <w:abstractNumId w:val="25"/>
  </w:num>
  <w:num w:numId="12" w16cid:durableId="103161387">
    <w:abstractNumId w:val="16"/>
  </w:num>
  <w:num w:numId="13" w16cid:durableId="1872767369">
    <w:abstractNumId w:val="12"/>
  </w:num>
  <w:num w:numId="14" w16cid:durableId="1282763616">
    <w:abstractNumId w:val="23"/>
  </w:num>
  <w:num w:numId="15" w16cid:durableId="166674236">
    <w:abstractNumId w:val="17"/>
  </w:num>
  <w:num w:numId="16" w16cid:durableId="121776693">
    <w:abstractNumId w:val="10"/>
  </w:num>
  <w:num w:numId="17" w16cid:durableId="2112241990">
    <w:abstractNumId w:val="24"/>
  </w:num>
  <w:num w:numId="18" w16cid:durableId="1958947016">
    <w:abstractNumId w:val="11"/>
  </w:num>
  <w:num w:numId="19" w16cid:durableId="741756995">
    <w:abstractNumId w:val="9"/>
  </w:num>
  <w:num w:numId="20" w16cid:durableId="1699158802">
    <w:abstractNumId w:val="7"/>
  </w:num>
  <w:num w:numId="21" w16cid:durableId="563101351">
    <w:abstractNumId w:val="6"/>
  </w:num>
  <w:num w:numId="22" w16cid:durableId="898511936">
    <w:abstractNumId w:val="5"/>
  </w:num>
  <w:num w:numId="23" w16cid:durableId="1103957159">
    <w:abstractNumId w:val="4"/>
  </w:num>
  <w:num w:numId="24" w16cid:durableId="373580524">
    <w:abstractNumId w:val="8"/>
  </w:num>
  <w:num w:numId="25" w16cid:durableId="402407840">
    <w:abstractNumId w:val="3"/>
  </w:num>
  <w:num w:numId="26" w16cid:durableId="2068995393">
    <w:abstractNumId w:val="2"/>
  </w:num>
  <w:num w:numId="27" w16cid:durableId="532772573">
    <w:abstractNumId w:val="1"/>
  </w:num>
  <w:num w:numId="28" w16cid:durableId="642395642">
    <w:abstractNumId w:val="0"/>
  </w:num>
  <w:num w:numId="29" w16cid:durableId="1308127079">
    <w:abstractNumId w:val="19"/>
  </w:num>
  <w:num w:numId="30" w16cid:durableId="1706519017">
    <w:abstractNumId w:val="20"/>
  </w:num>
  <w:num w:numId="31" w16cid:durableId="968627356">
    <w:abstractNumId w:val="11"/>
  </w:num>
  <w:num w:numId="32" w16cid:durableId="607003737">
    <w:abstractNumId w:val="20"/>
  </w:num>
  <w:num w:numId="33" w16cid:durableId="1526283295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saveSubset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-Level1AllCaps" w:val="0"/>
    <w:docVar w:name="S-Level1Bold" w:val="0"/>
    <w:docVar w:name="S-Level2Bold" w:val="0"/>
  </w:docVars>
  <w:rsids>
    <w:rsidRoot w:val="00EB0821"/>
    <w:rsid w:val="0000257A"/>
    <w:rsid w:val="0001034B"/>
    <w:rsid w:val="00011DD1"/>
    <w:rsid w:val="00017A1D"/>
    <w:rsid w:val="000259EA"/>
    <w:rsid w:val="00035DBF"/>
    <w:rsid w:val="000522E7"/>
    <w:rsid w:val="00060E81"/>
    <w:rsid w:val="00060FAE"/>
    <w:rsid w:val="000661A5"/>
    <w:rsid w:val="00070A43"/>
    <w:rsid w:val="00073219"/>
    <w:rsid w:val="0007673E"/>
    <w:rsid w:val="000A25DD"/>
    <w:rsid w:val="000A29BD"/>
    <w:rsid w:val="000D266C"/>
    <w:rsid w:val="000D3249"/>
    <w:rsid w:val="000F20C2"/>
    <w:rsid w:val="00111C6A"/>
    <w:rsid w:val="00142559"/>
    <w:rsid w:val="00143BBF"/>
    <w:rsid w:val="001624CF"/>
    <w:rsid w:val="001631EB"/>
    <w:rsid w:val="001679EB"/>
    <w:rsid w:val="00174EFA"/>
    <w:rsid w:val="0017658B"/>
    <w:rsid w:val="00180C51"/>
    <w:rsid w:val="001852F3"/>
    <w:rsid w:val="0018713C"/>
    <w:rsid w:val="00193CF7"/>
    <w:rsid w:val="001A3157"/>
    <w:rsid w:val="001B01C7"/>
    <w:rsid w:val="001B0CFF"/>
    <w:rsid w:val="001B374D"/>
    <w:rsid w:val="001C6982"/>
    <w:rsid w:val="001D316B"/>
    <w:rsid w:val="00212AED"/>
    <w:rsid w:val="00217837"/>
    <w:rsid w:val="00217989"/>
    <w:rsid w:val="002209D6"/>
    <w:rsid w:val="00223A07"/>
    <w:rsid w:val="0022709F"/>
    <w:rsid w:val="002272E1"/>
    <w:rsid w:val="00230ECC"/>
    <w:rsid w:val="00234400"/>
    <w:rsid w:val="00235F73"/>
    <w:rsid w:val="00242A77"/>
    <w:rsid w:val="00244698"/>
    <w:rsid w:val="00252691"/>
    <w:rsid w:val="00256809"/>
    <w:rsid w:val="0025755C"/>
    <w:rsid w:val="00260349"/>
    <w:rsid w:val="00262BE0"/>
    <w:rsid w:val="002661D8"/>
    <w:rsid w:val="0028063B"/>
    <w:rsid w:val="002878D6"/>
    <w:rsid w:val="002A2752"/>
    <w:rsid w:val="002A66B2"/>
    <w:rsid w:val="002A72B2"/>
    <w:rsid w:val="002A795E"/>
    <w:rsid w:val="002B059B"/>
    <w:rsid w:val="002B6392"/>
    <w:rsid w:val="002C6EA3"/>
    <w:rsid w:val="002D2125"/>
    <w:rsid w:val="002E0EA3"/>
    <w:rsid w:val="002E78ED"/>
    <w:rsid w:val="002F4CFB"/>
    <w:rsid w:val="0031700E"/>
    <w:rsid w:val="00317B75"/>
    <w:rsid w:val="00321CED"/>
    <w:rsid w:val="0032255A"/>
    <w:rsid w:val="003245FF"/>
    <w:rsid w:val="00327B46"/>
    <w:rsid w:val="003319C6"/>
    <w:rsid w:val="0034273A"/>
    <w:rsid w:val="0036373D"/>
    <w:rsid w:val="00374B3C"/>
    <w:rsid w:val="00380308"/>
    <w:rsid w:val="0039125A"/>
    <w:rsid w:val="003936C1"/>
    <w:rsid w:val="0039570D"/>
    <w:rsid w:val="003962EB"/>
    <w:rsid w:val="00396A49"/>
    <w:rsid w:val="003A173A"/>
    <w:rsid w:val="003A46C8"/>
    <w:rsid w:val="003A4C6E"/>
    <w:rsid w:val="003C55DF"/>
    <w:rsid w:val="003C5F14"/>
    <w:rsid w:val="003D3316"/>
    <w:rsid w:val="003D4CFA"/>
    <w:rsid w:val="003E4715"/>
    <w:rsid w:val="003E55D6"/>
    <w:rsid w:val="00400059"/>
    <w:rsid w:val="004046FC"/>
    <w:rsid w:val="0040473D"/>
    <w:rsid w:val="00410E15"/>
    <w:rsid w:val="0041776A"/>
    <w:rsid w:val="00422A28"/>
    <w:rsid w:val="00427F89"/>
    <w:rsid w:val="00430539"/>
    <w:rsid w:val="00432C18"/>
    <w:rsid w:val="00437762"/>
    <w:rsid w:val="00440CFE"/>
    <w:rsid w:val="00445407"/>
    <w:rsid w:val="00450187"/>
    <w:rsid w:val="00453E56"/>
    <w:rsid w:val="00455DB2"/>
    <w:rsid w:val="004575EF"/>
    <w:rsid w:val="00464238"/>
    <w:rsid w:val="00485E54"/>
    <w:rsid w:val="00487E0A"/>
    <w:rsid w:val="004A0AF6"/>
    <w:rsid w:val="004A4A35"/>
    <w:rsid w:val="004A5347"/>
    <w:rsid w:val="004A6461"/>
    <w:rsid w:val="004B0500"/>
    <w:rsid w:val="004C1DB8"/>
    <w:rsid w:val="004C38C1"/>
    <w:rsid w:val="004D2AFD"/>
    <w:rsid w:val="004E0C72"/>
    <w:rsid w:val="004E3816"/>
    <w:rsid w:val="004F0423"/>
    <w:rsid w:val="004F1996"/>
    <w:rsid w:val="005000FB"/>
    <w:rsid w:val="00502A9F"/>
    <w:rsid w:val="00503567"/>
    <w:rsid w:val="005220D8"/>
    <w:rsid w:val="0052518A"/>
    <w:rsid w:val="0053166A"/>
    <w:rsid w:val="0053606E"/>
    <w:rsid w:val="00542528"/>
    <w:rsid w:val="0054433B"/>
    <w:rsid w:val="00556053"/>
    <w:rsid w:val="005609AB"/>
    <w:rsid w:val="00561F0D"/>
    <w:rsid w:val="0056208D"/>
    <w:rsid w:val="0057465D"/>
    <w:rsid w:val="005872B8"/>
    <w:rsid w:val="005909BC"/>
    <w:rsid w:val="005A060D"/>
    <w:rsid w:val="005A6943"/>
    <w:rsid w:val="005A743D"/>
    <w:rsid w:val="005B1184"/>
    <w:rsid w:val="005B2334"/>
    <w:rsid w:val="005B2805"/>
    <w:rsid w:val="005C0406"/>
    <w:rsid w:val="005C2A2B"/>
    <w:rsid w:val="005C634F"/>
    <w:rsid w:val="005D01AC"/>
    <w:rsid w:val="005D279F"/>
    <w:rsid w:val="005E3CF5"/>
    <w:rsid w:val="005F530A"/>
    <w:rsid w:val="006032CA"/>
    <w:rsid w:val="00606254"/>
    <w:rsid w:val="00606726"/>
    <w:rsid w:val="006212E2"/>
    <w:rsid w:val="00623B93"/>
    <w:rsid w:val="00623F42"/>
    <w:rsid w:val="00631405"/>
    <w:rsid w:val="0063286C"/>
    <w:rsid w:val="00641FB0"/>
    <w:rsid w:val="006422FF"/>
    <w:rsid w:val="00657D58"/>
    <w:rsid w:val="006649F8"/>
    <w:rsid w:val="00665FA3"/>
    <w:rsid w:val="00667685"/>
    <w:rsid w:val="0067112C"/>
    <w:rsid w:val="006735CA"/>
    <w:rsid w:val="00677355"/>
    <w:rsid w:val="00685404"/>
    <w:rsid w:val="00695A74"/>
    <w:rsid w:val="00695C48"/>
    <w:rsid w:val="006961E0"/>
    <w:rsid w:val="006977F8"/>
    <w:rsid w:val="006C0114"/>
    <w:rsid w:val="006D00E6"/>
    <w:rsid w:val="006D225F"/>
    <w:rsid w:val="006F0D4E"/>
    <w:rsid w:val="006F1650"/>
    <w:rsid w:val="006F7BA6"/>
    <w:rsid w:val="00702AF1"/>
    <w:rsid w:val="00720C5E"/>
    <w:rsid w:val="00725DE1"/>
    <w:rsid w:val="00736DA8"/>
    <w:rsid w:val="00752F3A"/>
    <w:rsid w:val="007534C2"/>
    <w:rsid w:val="007633DB"/>
    <w:rsid w:val="0076351C"/>
    <w:rsid w:val="0076624A"/>
    <w:rsid w:val="00773670"/>
    <w:rsid w:val="00774FA2"/>
    <w:rsid w:val="00792032"/>
    <w:rsid w:val="0079313A"/>
    <w:rsid w:val="007A00A5"/>
    <w:rsid w:val="007A02E1"/>
    <w:rsid w:val="007B75BC"/>
    <w:rsid w:val="007D134E"/>
    <w:rsid w:val="007D21DD"/>
    <w:rsid w:val="007F496E"/>
    <w:rsid w:val="00812AE8"/>
    <w:rsid w:val="00823249"/>
    <w:rsid w:val="00826C15"/>
    <w:rsid w:val="00826CCB"/>
    <w:rsid w:val="00843809"/>
    <w:rsid w:val="00843B0E"/>
    <w:rsid w:val="0084769A"/>
    <w:rsid w:val="008644AD"/>
    <w:rsid w:val="0086608D"/>
    <w:rsid w:val="008712BC"/>
    <w:rsid w:val="00881B0C"/>
    <w:rsid w:val="008834AD"/>
    <w:rsid w:val="008864D5"/>
    <w:rsid w:val="00886B41"/>
    <w:rsid w:val="00887B7B"/>
    <w:rsid w:val="00894846"/>
    <w:rsid w:val="00895241"/>
    <w:rsid w:val="008A73C2"/>
    <w:rsid w:val="008B0A74"/>
    <w:rsid w:val="008C79C7"/>
    <w:rsid w:val="008D055E"/>
    <w:rsid w:val="008E2558"/>
    <w:rsid w:val="00910898"/>
    <w:rsid w:val="00914CC9"/>
    <w:rsid w:val="009156F7"/>
    <w:rsid w:val="00921971"/>
    <w:rsid w:val="009254F2"/>
    <w:rsid w:val="00944579"/>
    <w:rsid w:val="0095028A"/>
    <w:rsid w:val="00950962"/>
    <w:rsid w:val="0095464B"/>
    <w:rsid w:val="00955EEB"/>
    <w:rsid w:val="00957A8D"/>
    <w:rsid w:val="00960DF7"/>
    <w:rsid w:val="00961498"/>
    <w:rsid w:val="00965926"/>
    <w:rsid w:val="00977394"/>
    <w:rsid w:val="00984CDF"/>
    <w:rsid w:val="0098757A"/>
    <w:rsid w:val="009929EB"/>
    <w:rsid w:val="00992CB1"/>
    <w:rsid w:val="009A06EF"/>
    <w:rsid w:val="009A17CC"/>
    <w:rsid w:val="009B04C4"/>
    <w:rsid w:val="009B0B17"/>
    <w:rsid w:val="009B58CB"/>
    <w:rsid w:val="009C14CF"/>
    <w:rsid w:val="009C3080"/>
    <w:rsid w:val="009C30E0"/>
    <w:rsid w:val="009C6626"/>
    <w:rsid w:val="009D25D7"/>
    <w:rsid w:val="009D2B7A"/>
    <w:rsid w:val="009D7FD1"/>
    <w:rsid w:val="009E2B00"/>
    <w:rsid w:val="009F0388"/>
    <w:rsid w:val="009F14FA"/>
    <w:rsid w:val="009F158A"/>
    <w:rsid w:val="00A13483"/>
    <w:rsid w:val="00A15314"/>
    <w:rsid w:val="00A1550E"/>
    <w:rsid w:val="00A30765"/>
    <w:rsid w:val="00A308A2"/>
    <w:rsid w:val="00A66BA2"/>
    <w:rsid w:val="00A76454"/>
    <w:rsid w:val="00A77975"/>
    <w:rsid w:val="00A807D6"/>
    <w:rsid w:val="00A83CFC"/>
    <w:rsid w:val="00A903EA"/>
    <w:rsid w:val="00AA3449"/>
    <w:rsid w:val="00AA51C6"/>
    <w:rsid w:val="00AA6909"/>
    <w:rsid w:val="00AA7428"/>
    <w:rsid w:val="00AA7824"/>
    <w:rsid w:val="00AB0CD5"/>
    <w:rsid w:val="00AB219F"/>
    <w:rsid w:val="00AC2340"/>
    <w:rsid w:val="00AE4D51"/>
    <w:rsid w:val="00B05FC7"/>
    <w:rsid w:val="00B270CD"/>
    <w:rsid w:val="00B453CB"/>
    <w:rsid w:val="00B56BD6"/>
    <w:rsid w:val="00B715B9"/>
    <w:rsid w:val="00B77A69"/>
    <w:rsid w:val="00B85C70"/>
    <w:rsid w:val="00B8753A"/>
    <w:rsid w:val="00B90FCC"/>
    <w:rsid w:val="00B91EB3"/>
    <w:rsid w:val="00BA4CEF"/>
    <w:rsid w:val="00BB50C4"/>
    <w:rsid w:val="00BC74D4"/>
    <w:rsid w:val="00BD399C"/>
    <w:rsid w:val="00BD5B12"/>
    <w:rsid w:val="00BF25D4"/>
    <w:rsid w:val="00BF6825"/>
    <w:rsid w:val="00C10F10"/>
    <w:rsid w:val="00C13B56"/>
    <w:rsid w:val="00C13DC8"/>
    <w:rsid w:val="00C156B7"/>
    <w:rsid w:val="00C25B6B"/>
    <w:rsid w:val="00C34EE2"/>
    <w:rsid w:val="00C41AD5"/>
    <w:rsid w:val="00C5510A"/>
    <w:rsid w:val="00C614BA"/>
    <w:rsid w:val="00C62E2B"/>
    <w:rsid w:val="00C72F94"/>
    <w:rsid w:val="00C75A80"/>
    <w:rsid w:val="00C83ED4"/>
    <w:rsid w:val="00C94288"/>
    <w:rsid w:val="00CA48CC"/>
    <w:rsid w:val="00CB6B7A"/>
    <w:rsid w:val="00CE03E5"/>
    <w:rsid w:val="00CE06CB"/>
    <w:rsid w:val="00CE3FA4"/>
    <w:rsid w:val="00CF4089"/>
    <w:rsid w:val="00D00632"/>
    <w:rsid w:val="00D15270"/>
    <w:rsid w:val="00D24098"/>
    <w:rsid w:val="00D269A2"/>
    <w:rsid w:val="00D31EC3"/>
    <w:rsid w:val="00D41232"/>
    <w:rsid w:val="00D447DA"/>
    <w:rsid w:val="00D5111D"/>
    <w:rsid w:val="00D55DF6"/>
    <w:rsid w:val="00D72646"/>
    <w:rsid w:val="00D80043"/>
    <w:rsid w:val="00D80303"/>
    <w:rsid w:val="00D8670D"/>
    <w:rsid w:val="00DA3B3F"/>
    <w:rsid w:val="00DB20F6"/>
    <w:rsid w:val="00DB32CD"/>
    <w:rsid w:val="00DC7408"/>
    <w:rsid w:val="00DD7087"/>
    <w:rsid w:val="00DE4CA8"/>
    <w:rsid w:val="00DF0A7A"/>
    <w:rsid w:val="00DF3044"/>
    <w:rsid w:val="00DF541C"/>
    <w:rsid w:val="00E0046B"/>
    <w:rsid w:val="00E13BF7"/>
    <w:rsid w:val="00E16F58"/>
    <w:rsid w:val="00E22428"/>
    <w:rsid w:val="00E316B4"/>
    <w:rsid w:val="00E531B6"/>
    <w:rsid w:val="00E57470"/>
    <w:rsid w:val="00E63894"/>
    <w:rsid w:val="00E65ABF"/>
    <w:rsid w:val="00E721EC"/>
    <w:rsid w:val="00E86E84"/>
    <w:rsid w:val="00E961E7"/>
    <w:rsid w:val="00EB0821"/>
    <w:rsid w:val="00EB24C1"/>
    <w:rsid w:val="00EC3814"/>
    <w:rsid w:val="00ED1170"/>
    <w:rsid w:val="00ED3108"/>
    <w:rsid w:val="00ED4AC1"/>
    <w:rsid w:val="00ED5471"/>
    <w:rsid w:val="00EE0CF5"/>
    <w:rsid w:val="00EF7339"/>
    <w:rsid w:val="00EF7EEE"/>
    <w:rsid w:val="00F0307D"/>
    <w:rsid w:val="00F11FCF"/>
    <w:rsid w:val="00F12740"/>
    <w:rsid w:val="00F14CBA"/>
    <w:rsid w:val="00F212AD"/>
    <w:rsid w:val="00F31E7D"/>
    <w:rsid w:val="00F35A00"/>
    <w:rsid w:val="00F509F1"/>
    <w:rsid w:val="00F51FC9"/>
    <w:rsid w:val="00F52D15"/>
    <w:rsid w:val="00F53581"/>
    <w:rsid w:val="00F5721B"/>
    <w:rsid w:val="00F62BCD"/>
    <w:rsid w:val="00F67B07"/>
    <w:rsid w:val="00F72F21"/>
    <w:rsid w:val="00F73697"/>
    <w:rsid w:val="00F85AC8"/>
    <w:rsid w:val="00FA12ED"/>
    <w:rsid w:val="00FA42E4"/>
    <w:rsid w:val="00FB53BE"/>
    <w:rsid w:val="00FD762F"/>
    <w:rsid w:val="00FE4234"/>
    <w:rsid w:val="00FE7C2C"/>
    <w:rsid w:val="00FF31A0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DE5B9"/>
  <w15:docId w15:val="{B6C1C983-5820-4867-9DE4-F2EA3D9BD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2"/>
        <w:szCs w:val="22"/>
        <w:lang w:val="en-GB" w:eastAsia="en-US" w:bidi="ar-SA"/>
      </w:rPr>
    </w:rPrDefault>
    <w:pPrDefault>
      <w:pPr>
        <w:spacing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500"/>
    <w:pPr>
      <w:spacing w:after="160" w:line="259" w:lineRule="auto"/>
      <w:jc w:val="left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2CB1"/>
    <w:pPr>
      <w:keepNext/>
      <w:keepLines/>
      <w:spacing w:after="240" w:line="240" w:lineRule="auto"/>
      <w:jc w:val="both"/>
      <w:outlineLvl w:val="0"/>
    </w:pPr>
    <w:rPr>
      <w:rFonts w:ascii="Calibri" w:eastAsiaTheme="majorEastAsia" w:hAnsi="Calibri" w:cstheme="majorBidi"/>
      <w:b/>
      <w:bCs/>
      <w:caps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2CB1"/>
    <w:pPr>
      <w:keepNext/>
      <w:keepLines/>
      <w:spacing w:after="240" w:line="240" w:lineRule="auto"/>
      <w:jc w:val="both"/>
      <w:outlineLvl w:val="1"/>
    </w:pPr>
    <w:rPr>
      <w:rFonts w:ascii="Calibri" w:eastAsiaTheme="majorEastAsia" w:hAnsi="Calibr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2CB1"/>
    <w:pPr>
      <w:keepNext/>
      <w:keepLines/>
      <w:spacing w:before="200" w:after="0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74D"/>
    <w:pPr>
      <w:keepNext/>
      <w:keepLines/>
      <w:spacing w:before="200" w:after="0" w:line="240" w:lineRule="auto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992CB1"/>
    <w:pPr>
      <w:spacing w:after="0" w:line="240" w:lineRule="auto"/>
      <w:jc w:val="both"/>
    </w:pPr>
    <w:rPr>
      <w:rFonts w:ascii="Calibri" w:hAnsi="Calibri"/>
      <w:szCs w:val="20"/>
    </w:rPr>
  </w:style>
  <w:style w:type="paragraph" w:customStyle="1" w:styleId="AddressBlock">
    <w:name w:val="Address Block"/>
    <w:basedOn w:val="NoSpacing"/>
    <w:qFormat/>
    <w:rsid w:val="00992CB1"/>
  </w:style>
  <w:style w:type="paragraph" w:customStyle="1" w:styleId="Ap-Heading">
    <w:name w:val="Ap-Heading"/>
    <w:basedOn w:val="Normal"/>
    <w:next w:val="Ap-Subheading"/>
    <w:rsid w:val="00E22428"/>
    <w:pPr>
      <w:keepNext/>
      <w:pageBreakBefore/>
      <w:numPr>
        <w:numId w:val="29"/>
      </w:numPr>
      <w:tabs>
        <w:tab w:val="num" w:pos="360"/>
      </w:tabs>
      <w:spacing w:after="0" w:line="240" w:lineRule="auto"/>
      <w:jc w:val="center"/>
      <w:outlineLvl w:val="0"/>
    </w:pPr>
    <w:rPr>
      <w:rFonts w:ascii="Calibri" w:hAnsi="Calibri"/>
      <w:b/>
      <w:caps/>
    </w:rPr>
  </w:style>
  <w:style w:type="paragraph" w:customStyle="1" w:styleId="Ap-Part">
    <w:name w:val="Ap-Part"/>
    <w:basedOn w:val="Ap-Heading"/>
    <w:next w:val="Ap-Level1"/>
    <w:rsid w:val="00455DB2"/>
    <w:pPr>
      <w:pageBreakBefore w:val="0"/>
      <w:numPr>
        <w:ilvl w:val="2"/>
      </w:numPr>
      <w:tabs>
        <w:tab w:val="num" w:pos="360"/>
      </w:tabs>
    </w:pPr>
    <w:rPr>
      <w:caps w:val="0"/>
    </w:rPr>
  </w:style>
  <w:style w:type="paragraph" w:customStyle="1" w:styleId="Ap-Level1">
    <w:name w:val="Ap-Level 1"/>
    <w:basedOn w:val="Normal"/>
    <w:rsid w:val="00E22428"/>
    <w:pPr>
      <w:numPr>
        <w:ilvl w:val="3"/>
        <w:numId w:val="29"/>
      </w:numPr>
      <w:tabs>
        <w:tab w:val="clear" w:pos="567"/>
        <w:tab w:val="num" w:pos="360"/>
      </w:tabs>
      <w:spacing w:after="240" w:line="240" w:lineRule="auto"/>
      <w:ind w:left="0" w:firstLine="0"/>
      <w:jc w:val="both"/>
    </w:pPr>
    <w:rPr>
      <w:rFonts w:ascii="Calibri" w:hAnsi="Calibri"/>
    </w:rPr>
  </w:style>
  <w:style w:type="paragraph" w:customStyle="1" w:styleId="Ap-Level2">
    <w:name w:val="Ap-Level 2"/>
    <w:basedOn w:val="Ap-Level1"/>
    <w:rsid w:val="00455DB2"/>
    <w:pPr>
      <w:numPr>
        <w:ilvl w:val="4"/>
      </w:numPr>
    </w:pPr>
  </w:style>
  <w:style w:type="paragraph" w:customStyle="1" w:styleId="Ap-Level3">
    <w:name w:val="Ap-Level 3"/>
    <w:basedOn w:val="Ap-Level2"/>
    <w:rsid w:val="00455DB2"/>
    <w:pPr>
      <w:numPr>
        <w:ilvl w:val="5"/>
      </w:numPr>
    </w:pPr>
  </w:style>
  <w:style w:type="paragraph" w:customStyle="1" w:styleId="Ap-Level4">
    <w:name w:val="Ap-Level 4"/>
    <w:basedOn w:val="Ap-Level3"/>
    <w:rsid w:val="00455DB2"/>
    <w:pPr>
      <w:numPr>
        <w:ilvl w:val="6"/>
      </w:numPr>
    </w:pPr>
  </w:style>
  <w:style w:type="paragraph" w:customStyle="1" w:styleId="Ap-Level5">
    <w:name w:val="Ap-Level 5"/>
    <w:basedOn w:val="Ap-Level4"/>
    <w:rsid w:val="00455DB2"/>
    <w:pPr>
      <w:numPr>
        <w:ilvl w:val="7"/>
      </w:numPr>
    </w:pPr>
  </w:style>
  <w:style w:type="paragraph" w:customStyle="1" w:styleId="Body">
    <w:name w:val="Body"/>
    <w:basedOn w:val="Normal"/>
    <w:uiPriority w:val="2"/>
    <w:qFormat/>
    <w:rsid w:val="00992CB1"/>
    <w:pPr>
      <w:spacing w:after="240" w:line="240" w:lineRule="auto"/>
      <w:jc w:val="both"/>
    </w:pPr>
    <w:rPr>
      <w:rFonts w:ascii="Calibri" w:hAnsi="Calibri"/>
    </w:rPr>
  </w:style>
  <w:style w:type="paragraph" w:customStyle="1" w:styleId="Body1">
    <w:name w:val="Body 1"/>
    <w:basedOn w:val="Body"/>
    <w:uiPriority w:val="2"/>
    <w:qFormat/>
    <w:rsid w:val="00992CB1"/>
    <w:pPr>
      <w:ind w:left="567"/>
    </w:pPr>
  </w:style>
  <w:style w:type="paragraph" w:customStyle="1" w:styleId="Body2">
    <w:name w:val="Body 2"/>
    <w:basedOn w:val="Body1"/>
    <w:uiPriority w:val="2"/>
    <w:qFormat/>
    <w:rsid w:val="00992CB1"/>
  </w:style>
  <w:style w:type="paragraph" w:customStyle="1" w:styleId="Body3">
    <w:name w:val="Body 3"/>
    <w:basedOn w:val="Body2"/>
    <w:uiPriority w:val="2"/>
    <w:qFormat/>
    <w:rsid w:val="00992CB1"/>
    <w:pPr>
      <w:ind w:left="1418"/>
    </w:pPr>
  </w:style>
  <w:style w:type="paragraph" w:customStyle="1" w:styleId="Body4">
    <w:name w:val="Body 4"/>
    <w:basedOn w:val="Body3"/>
    <w:uiPriority w:val="2"/>
    <w:qFormat/>
    <w:rsid w:val="00992CB1"/>
    <w:pPr>
      <w:ind w:left="2410"/>
    </w:pPr>
  </w:style>
  <w:style w:type="paragraph" w:customStyle="1" w:styleId="Body5">
    <w:name w:val="Body 5"/>
    <w:basedOn w:val="Body4"/>
    <w:uiPriority w:val="2"/>
    <w:qFormat/>
    <w:rsid w:val="00992CB1"/>
    <w:pPr>
      <w:ind w:left="3544"/>
    </w:pPr>
  </w:style>
  <w:style w:type="paragraph" w:customStyle="1" w:styleId="BoldAndCaps">
    <w:name w:val="BoldAndCaps"/>
    <w:basedOn w:val="Normal"/>
    <w:next w:val="Body"/>
    <w:link w:val="BoldAndCapsChar"/>
    <w:qFormat/>
    <w:rsid w:val="00992CB1"/>
    <w:pPr>
      <w:spacing w:after="240" w:line="240" w:lineRule="auto"/>
      <w:jc w:val="both"/>
    </w:pPr>
    <w:rPr>
      <w:rFonts w:ascii="Calibri" w:eastAsia="Times New Roman" w:hAnsi="Calibri" w:cs="Times New Roman"/>
      <w:b/>
      <w:caps/>
    </w:rPr>
  </w:style>
  <w:style w:type="character" w:customStyle="1" w:styleId="BoldAndCapsChar">
    <w:name w:val="BoldAndCaps Char"/>
    <w:link w:val="BoldAndCaps"/>
    <w:rsid w:val="00992CB1"/>
    <w:rPr>
      <w:rFonts w:eastAsia="Times New Roman" w:cs="Times New Roman"/>
      <w:b/>
      <w:caps/>
    </w:rPr>
  </w:style>
  <w:style w:type="paragraph" w:customStyle="1" w:styleId="Bullet">
    <w:name w:val="Bullet"/>
    <w:basedOn w:val="Normal"/>
    <w:uiPriority w:val="2"/>
    <w:qFormat/>
    <w:rsid w:val="00992CB1"/>
    <w:pPr>
      <w:numPr>
        <w:numId w:val="12"/>
      </w:numPr>
    </w:pPr>
  </w:style>
  <w:style w:type="paragraph" w:customStyle="1" w:styleId="Bullet1">
    <w:name w:val="Bullet 1"/>
    <w:basedOn w:val="Bullet"/>
    <w:uiPriority w:val="2"/>
    <w:qFormat/>
    <w:rsid w:val="00992CB1"/>
    <w:pPr>
      <w:numPr>
        <w:ilvl w:val="1"/>
      </w:numPr>
    </w:pPr>
  </w:style>
  <w:style w:type="paragraph" w:customStyle="1" w:styleId="Bullet2">
    <w:name w:val="Bullet 2"/>
    <w:basedOn w:val="Bullet1"/>
    <w:uiPriority w:val="2"/>
    <w:qFormat/>
    <w:rsid w:val="00992CB1"/>
    <w:pPr>
      <w:numPr>
        <w:ilvl w:val="2"/>
      </w:numPr>
    </w:pPr>
  </w:style>
  <w:style w:type="paragraph" w:customStyle="1" w:styleId="Bullet3">
    <w:name w:val="Bullet 3"/>
    <w:basedOn w:val="Bullet2"/>
    <w:uiPriority w:val="2"/>
    <w:qFormat/>
    <w:rsid w:val="00992CB1"/>
    <w:pPr>
      <w:numPr>
        <w:ilvl w:val="3"/>
      </w:numPr>
    </w:pPr>
  </w:style>
  <w:style w:type="paragraph" w:customStyle="1" w:styleId="Bullet4">
    <w:name w:val="Bullet 4"/>
    <w:basedOn w:val="Bullet3"/>
    <w:uiPriority w:val="2"/>
    <w:qFormat/>
    <w:rsid w:val="00992CB1"/>
    <w:pPr>
      <w:numPr>
        <w:ilvl w:val="4"/>
      </w:numPr>
    </w:pPr>
  </w:style>
  <w:style w:type="paragraph" w:customStyle="1" w:styleId="Bullet5">
    <w:name w:val="Bullet 5"/>
    <w:basedOn w:val="Bullet4"/>
    <w:uiPriority w:val="2"/>
    <w:qFormat/>
    <w:rsid w:val="00992CB1"/>
    <w:pPr>
      <w:numPr>
        <w:ilvl w:val="5"/>
      </w:numPr>
    </w:pPr>
  </w:style>
  <w:style w:type="paragraph" w:customStyle="1" w:styleId="FileRef">
    <w:name w:val="FileRef"/>
    <w:basedOn w:val="Normal"/>
    <w:link w:val="FileRefChar"/>
    <w:qFormat/>
    <w:rsid w:val="00992CB1"/>
    <w:pPr>
      <w:spacing w:after="0" w:line="240" w:lineRule="auto"/>
    </w:pPr>
    <w:rPr>
      <w:rFonts w:ascii="Calibri" w:hAnsi="Calibri"/>
      <w:sz w:val="14"/>
    </w:rPr>
  </w:style>
  <w:style w:type="character" w:customStyle="1" w:styleId="Heading1Char">
    <w:name w:val="Heading 1 Char"/>
    <w:basedOn w:val="DefaultParagraphFont"/>
    <w:link w:val="Heading1"/>
    <w:uiPriority w:val="9"/>
    <w:rsid w:val="00992CB1"/>
    <w:rPr>
      <w:rFonts w:eastAsiaTheme="majorEastAsia" w:cstheme="majorBidi"/>
      <w:b/>
      <w:bCs/>
      <w:cap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2CB1"/>
    <w:rPr>
      <w:rFonts w:eastAsiaTheme="majorEastAsia" w:cstheme="majorBidi"/>
      <w:b/>
      <w:bCs/>
      <w:szCs w:val="26"/>
    </w:rPr>
  </w:style>
  <w:style w:type="paragraph" w:customStyle="1" w:styleId="Level1">
    <w:name w:val="Level 1"/>
    <w:basedOn w:val="Normal"/>
    <w:uiPriority w:val="8"/>
    <w:qFormat/>
    <w:rsid w:val="00E22428"/>
    <w:pPr>
      <w:keepNext/>
      <w:numPr>
        <w:numId w:val="3"/>
      </w:numPr>
      <w:outlineLvl w:val="0"/>
    </w:pPr>
    <w:rPr>
      <w:rFonts w:eastAsia="Calibri" w:cs="Times New Roman"/>
      <w:b/>
    </w:rPr>
  </w:style>
  <w:style w:type="paragraph" w:customStyle="1" w:styleId="Level2">
    <w:name w:val="Level 2"/>
    <w:basedOn w:val="Level1"/>
    <w:uiPriority w:val="8"/>
    <w:qFormat/>
    <w:rsid w:val="00992CB1"/>
    <w:pPr>
      <w:keepNext w:val="0"/>
      <w:numPr>
        <w:ilvl w:val="1"/>
      </w:numPr>
      <w:outlineLvl w:val="1"/>
    </w:pPr>
    <w:rPr>
      <w:b w:val="0"/>
    </w:rPr>
  </w:style>
  <w:style w:type="paragraph" w:customStyle="1" w:styleId="Level3">
    <w:name w:val="Level 3"/>
    <w:basedOn w:val="Level2"/>
    <w:uiPriority w:val="8"/>
    <w:qFormat/>
    <w:rsid w:val="00992CB1"/>
    <w:pPr>
      <w:numPr>
        <w:ilvl w:val="2"/>
      </w:numPr>
      <w:outlineLvl w:val="2"/>
    </w:pPr>
  </w:style>
  <w:style w:type="paragraph" w:customStyle="1" w:styleId="Level4">
    <w:name w:val="Level 4"/>
    <w:basedOn w:val="Level3"/>
    <w:uiPriority w:val="8"/>
    <w:qFormat/>
    <w:rsid w:val="00992CB1"/>
    <w:pPr>
      <w:numPr>
        <w:ilvl w:val="3"/>
      </w:numPr>
      <w:outlineLvl w:val="3"/>
    </w:pPr>
  </w:style>
  <w:style w:type="paragraph" w:customStyle="1" w:styleId="Level5">
    <w:name w:val="Level 5"/>
    <w:basedOn w:val="Level4"/>
    <w:uiPriority w:val="8"/>
    <w:qFormat/>
    <w:rsid w:val="00992CB1"/>
    <w:pPr>
      <w:numPr>
        <w:ilvl w:val="4"/>
      </w:numPr>
      <w:outlineLvl w:val="4"/>
    </w:pPr>
  </w:style>
  <w:style w:type="numbering" w:customStyle="1" w:styleId="ListCustomBullets">
    <w:name w:val="List Custom Bullets"/>
    <w:basedOn w:val="NoList"/>
    <w:uiPriority w:val="99"/>
    <w:rsid w:val="00992CB1"/>
    <w:pPr>
      <w:numPr>
        <w:numId w:val="2"/>
      </w:numPr>
    </w:pPr>
  </w:style>
  <w:style w:type="numbering" w:customStyle="1" w:styleId="ListLOnlyNumbering">
    <w:name w:val="List L Only Numbering"/>
    <w:basedOn w:val="NoList"/>
    <w:uiPriority w:val="99"/>
    <w:rsid w:val="00E22428"/>
    <w:pPr>
      <w:numPr>
        <w:numId w:val="3"/>
      </w:numPr>
    </w:pPr>
  </w:style>
  <w:style w:type="numbering" w:customStyle="1" w:styleId="ListPartiesNumbering">
    <w:name w:val="List Parties Numbering"/>
    <w:basedOn w:val="NoList"/>
    <w:uiPriority w:val="99"/>
    <w:rsid w:val="00992CB1"/>
    <w:pPr>
      <w:numPr>
        <w:numId w:val="4"/>
      </w:numPr>
    </w:pPr>
  </w:style>
  <w:style w:type="numbering" w:customStyle="1" w:styleId="ListRecitalsNumbering">
    <w:name w:val="List Recitals Numbering"/>
    <w:basedOn w:val="NoList"/>
    <w:uiPriority w:val="99"/>
    <w:rsid w:val="00992CB1"/>
    <w:pPr>
      <w:numPr>
        <w:numId w:val="5"/>
      </w:numPr>
    </w:pPr>
  </w:style>
  <w:style w:type="paragraph" w:customStyle="1" w:styleId="Parties">
    <w:name w:val="Parties"/>
    <w:basedOn w:val="Normal"/>
    <w:qFormat/>
    <w:rsid w:val="00992CB1"/>
    <w:pPr>
      <w:numPr>
        <w:numId w:val="7"/>
      </w:numPr>
      <w:outlineLvl w:val="0"/>
    </w:pPr>
  </w:style>
  <w:style w:type="paragraph" w:customStyle="1" w:styleId="Recitals">
    <w:name w:val="Recitals"/>
    <w:basedOn w:val="Normal"/>
    <w:qFormat/>
    <w:rsid w:val="00992CB1"/>
    <w:pPr>
      <w:numPr>
        <w:numId w:val="8"/>
      </w:numPr>
      <w:outlineLvl w:val="1"/>
    </w:pPr>
  </w:style>
  <w:style w:type="paragraph" w:customStyle="1" w:styleId="S-Heading">
    <w:name w:val="S-Heading"/>
    <w:basedOn w:val="Normal"/>
    <w:next w:val="S-Subheading"/>
    <w:uiPriority w:val="9"/>
    <w:rsid w:val="00894846"/>
    <w:pPr>
      <w:keepNext/>
      <w:pageBreakBefore/>
      <w:numPr>
        <w:numId w:val="31"/>
      </w:numPr>
      <w:spacing w:after="0"/>
      <w:jc w:val="center"/>
      <w:outlineLvl w:val="0"/>
    </w:pPr>
    <w:rPr>
      <w:rFonts w:eastAsia="Times New Roman" w:cs="Times New Roman"/>
      <w:b/>
      <w:caps/>
    </w:rPr>
  </w:style>
  <w:style w:type="paragraph" w:customStyle="1" w:styleId="S-Part">
    <w:name w:val="S-Part"/>
    <w:basedOn w:val="S-Heading"/>
    <w:next w:val="S-Level1"/>
    <w:uiPriority w:val="10"/>
    <w:rsid w:val="00C10F10"/>
    <w:pPr>
      <w:pageBreakBefore w:val="0"/>
      <w:numPr>
        <w:ilvl w:val="2"/>
      </w:numPr>
      <w:spacing w:after="240"/>
      <w:outlineLvl w:val="1"/>
    </w:pPr>
    <w:rPr>
      <w:caps w:val="0"/>
    </w:rPr>
  </w:style>
  <w:style w:type="paragraph" w:customStyle="1" w:styleId="S-Level1">
    <w:name w:val="S-Level 1"/>
    <w:basedOn w:val="S-Part"/>
    <w:uiPriority w:val="11"/>
    <w:rsid w:val="00C10F10"/>
    <w:pPr>
      <w:keepNext w:val="0"/>
      <w:numPr>
        <w:ilvl w:val="3"/>
      </w:numPr>
      <w:jc w:val="both"/>
      <w:outlineLvl w:val="2"/>
    </w:pPr>
    <w:rPr>
      <w:b w:val="0"/>
    </w:rPr>
  </w:style>
  <w:style w:type="paragraph" w:customStyle="1" w:styleId="S-Level2">
    <w:name w:val="S-Level 2"/>
    <w:basedOn w:val="S-Level1"/>
    <w:uiPriority w:val="11"/>
    <w:rsid w:val="00C10F10"/>
    <w:pPr>
      <w:numPr>
        <w:ilvl w:val="4"/>
      </w:numPr>
      <w:outlineLvl w:val="3"/>
    </w:pPr>
  </w:style>
  <w:style w:type="paragraph" w:customStyle="1" w:styleId="S-Level3">
    <w:name w:val="S-Level 3"/>
    <w:basedOn w:val="S-Level2"/>
    <w:uiPriority w:val="11"/>
    <w:rsid w:val="00C10F10"/>
    <w:pPr>
      <w:numPr>
        <w:ilvl w:val="5"/>
      </w:numPr>
      <w:outlineLvl w:val="4"/>
    </w:pPr>
  </w:style>
  <w:style w:type="paragraph" w:customStyle="1" w:styleId="S-Level4">
    <w:name w:val="S-Level 4"/>
    <w:basedOn w:val="S-Level3"/>
    <w:uiPriority w:val="11"/>
    <w:rsid w:val="00C10F10"/>
    <w:pPr>
      <w:numPr>
        <w:ilvl w:val="6"/>
      </w:numPr>
      <w:outlineLvl w:val="5"/>
    </w:pPr>
  </w:style>
  <w:style w:type="paragraph" w:customStyle="1" w:styleId="S-Level5">
    <w:name w:val="S-Level 5"/>
    <w:basedOn w:val="S-Level4"/>
    <w:uiPriority w:val="11"/>
    <w:rsid w:val="00C10F10"/>
    <w:pPr>
      <w:numPr>
        <w:ilvl w:val="7"/>
      </w:numPr>
      <w:outlineLvl w:val="6"/>
    </w:pPr>
  </w:style>
  <w:style w:type="paragraph" w:customStyle="1" w:styleId="Spacer7">
    <w:name w:val="Spacer7"/>
    <w:basedOn w:val="Normal"/>
    <w:link w:val="Spacer7Char"/>
    <w:rsid w:val="00992CB1"/>
    <w:pPr>
      <w:spacing w:after="0" w:line="14" w:lineRule="exact"/>
      <w:jc w:val="both"/>
    </w:pPr>
    <w:rPr>
      <w:rFonts w:ascii="Calibri" w:eastAsia="Times New Roman" w:hAnsi="Calibri" w:cs="Times New Roman"/>
    </w:rPr>
  </w:style>
  <w:style w:type="character" w:customStyle="1" w:styleId="Spacer7Char">
    <w:name w:val="Spacer7 Char"/>
    <w:basedOn w:val="DefaultParagraphFont"/>
    <w:link w:val="Spacer7"/>
    <w:rsid w:val="00992CB1"/>
    <w:rPr>
      <w:rFonts w:eastAsia="Times New Roman" w:cs="Times New Roman"/>
    </w:rPr>
  </w:style>
  <w:style w:type="paragraph" w:styleId="TOC1">
    <w:name w:val="toc 1"/>
    <w:basedOn w:val="Normal"/>
    <w:next w:val="Normal"/>
    <w:autoRedefine/>
    <w:uiPriority w:val="39"/>
    <w:rsid w:val="00992CB1"/>
    <w:pPr>
      <w:tabs>
        <w:tab w:val="left" w:pos="567"/>
        <w:tab w:val="right" w:leader="dot" w:pos="9000"/>
      </w:tabs>
      <w:spacing w:after="120" w:line="240" w:lineRule="auto"/>
      <w:ind w:left="567" w:right="1151" w:hanging="567"/>
    </w:pPr>
    <w:rPr>
      <w:rFonts w:ascii="Calibri" w:eastAsia="Calibri" w:hAnsi="Calibri" w:cs="Times New Roman"/>
      <w:noProof/>
    </w:rPr>
  </w:style>
  <w:style w:type="paragraph" w:styleId="TOC2">
    <w:name w:val="toc 2"/>
    <w:basedOn w:val="Normal"/>
    <w:next w:val="Normal"/>
    <w:autoRedefine/>
    <w:uiPriority w:val="39"/>
    <w:rsid w:val="00992CB1"/>
    <w:pPr>
      <w:tabs>
        <w:tab w:val="left" w:pos="1276"/>
        <w:tab w:val="right" w:leader="dot" w:pos="9000"/>
      </w:tabs>
      <w:spacing w:after="120" w:line="240" w:lineRule="auto"/>
      <w:ind w:left="1287" w:right="1151" w:hanging="720"/>
    </w:pPr>
    <w:rPr>
      <w:rFonts w:ascii="Calibri" w:eastAsia="Calibri" w:hAnsi="Calibri" w:cs="Times New Roman"/>
      <w:noProof/>
    </w:rPr>
  </w:style>
  <w:style w:type="paragraph" w:styleId="TOC3">
    <w:name w:val="toc 3"/>
    <w:basedOn w:val="Normal"/>
    <w:next w:val="Normal"/>
    <w:autoRedefine/>
    <w:uiPriority w:val="39"/>
    <w:rsid w:val="00992CB1"/>
    <w:pPr>
      <w:tabs>
        <w:tab w:val="left" w:pos="1276"/>
        <w:tab w:val="right" w:leader="dot" w:pos="9000"/>
      </w:tabs>
      <w:spacing w:after="120" w:line="240" w:lineRule="auto"/>
      <w:ind w:left="1287" w:right="1151" w:hanging="720"/>
    </w:pPr>
    <w:rPr>
      <w:rFonts w:ascii="Calibri" w:hAnsi="Calibri"/>
      <w:noProof/>
    </w:rPr>
  </w:style>
  <w:style w:type="paragraph" w:customStyle="1" w:styleId="TrueSingle">
    <w:name w:val="TrueSingle"/>
    <w:basedOn w:val="Normal"/>
    <w:link w:val="TrueSingleChar"/>
    <w:qFormat/>
    <w:rsid w:val="00992CB1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character" w:customStyle="1" w:styleId="TrueSingleChar">
    <w:name w:val="TrueSingle Char"/>
    <w:basedOn w:val="DefaultParagraphFont"/>
    <w:link w:val="TrueSingle"/>
    <w:rsid w:val="00992CB1"/>
    <w:rPr>
      <w:rFonts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992CB1"/>
    <w:pPr>
      <w:tabs>
        <w:tab w:val="center" w:pos="4513"/>
        <w:tab w:val="right" w:pos="9026"/>
      </w:tabs>
      <w:spacing w:after="0" w:line="240" w:lineRule="auto"/>
      <w:jc w:val="both"/>
    </w:pPr>
    <w:rPr>
      <w:rFonts w:ascii="Calibri" w:hAnsi="Calibri"/>
    </w:rPr>
  </w:style>
  <w:style w:type="character" w:customStyle="1" w:styleId="HeaderChar">
    <w:name w:val="Header Char"/>
    <w:basedOn w:val="DefaultParagraphFont"/>
    <w:link w:val="Header"/>
    <w:uiPriority w:val="99"/>
    <w:rsid w:val="00992CB1"/>
  </w:style>
  <w:style w:type="paragraph" w:styleId="Footer">
    <w:name w:val="footer"/>
    <w:basedOn w:val="Normal"/>
    <w:link w:val="FooterChar"/>
    <w:uiPriority w:val="99"/>
    <w:unhideWhenUsed/>
    <w:rsid w:val="00992CB1"/>
    <w:pPr>
      <w:tabs>
        <w:tab w:val="center" w:pos="4513"/>
        <w:tab w:val="right" w:pos="9026"/>
      </w:tabs>
      <w:spacing w:after="0" w:line="240" w:lineRule="auto"/>
      <w:jc w:val="both"/>
    </w:pPr>
    <w:rPr>
      <w:rFonts w:ascii="Calibri" w:hAnsi="Calibri"/>
    </w:rPr>
  </w:style>
  <w:style w:type="character" w:customStyle="1" w:styleId="FooterChar">
    <w:name w:val="Footer Char"/>
    <w:basedOn w:val="DefaultParagraphFont"/>
    <w:link w:val="Footer"/>
    <w:uiPriority w:val="99"/>
    <w:rsid w:val="00992CB1"/>
  </w:style>
  <w:style w:type="table" w:styleId="TableGrid">
    <w:name w:val="Table Grid"/>
    <w:basedOn w:val="TableNormal"/>
    <w:uiPriority w:val="39"/>
    <w:rsid w:val="00992CB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992CB1"/>
    <w:pPr>
      <w:tabs>
        <w:tab w:val="right" w:leader="dot" w:pos="9016"/>
      </w:tabs>
      <w:spacing w:after="100" w:line="240" w:lineRule="auto"/>
      <w:ind w:left="567"/>
      <w:jc w:val="both"/>
    </w:pPr>
    <w:rPr>
      <w:rFonts w:ascii="Calibri" w:hAnsi="Calibri"/>
    </w:rPr>
  </w:style>
  <w:style w:type="paragraph" w:styleId="TOC5">
    <w:name w:val="toc 5"/>
    <w:basedOn w:val="Normal"/>
    <w:next w:val="Normal"/>
    <w:autoRedefine/>
    <w:uiPriority w:val="39"/>
    <w:unhideWhenUsed/>
    <w:rsid w:val="00992CB1"/>
    <w:pPr>
      <w:spacing w:after="100" w:line="276" w:lineRule="auto"/>
      <w:ind w:left="880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992CB1"/>
    <w:pPr>
      <w:spacing w:after="100" w:line="276" w:lineRule="auto"/>
      <w:ind w:left="1100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992CB1"/>
    <w:pPr>
      <w:spacing w:after="100" w:line="276" w:lineRule="auto"/>
      <w:ind w:left="1320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992CB1"/>
    <w:pPr>
      <w:spacing w:after="100" w:line="276" w:lineRule="auto"/>
      <w:ind w:left="1540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992CB1"/>
    <w:pPr>
      <w:spacing w:after="100" w:line="276" w:lineRule="auto"/>
      <w:ind w:left="1760"/>
    </w:pPr>
    <w:rPr>
      <w:rFonts w:eastAsiaTheme="minorEastAsia"/>
      <w:lang w:eastAsia="en-GB"/>
    </w:rPr>
  </w:style>
  <w:style w:type="paragraph" w:customStyle="1" w:styleId="CoverParties">
    <w:name w:val="CoverParties"/>
    <w:basedOn w:val="Normal"/>
    <w:qFormat/>
    <w:rsid w:val="00992CB1"/>
    <w:pPr>
      <w:jc w:val="center"/>
    </w:pPr>
    <w:rPr>
      <w:rFonts w:ascii="Arial Bold" w:hAnsi="Arial Bold"/>
      <w:b/>
      <w:caps/>
    </w:rPr>
  </w:style>
  <w:style w:type="paragraph" w:customStyle="1" w:styleId="CoverTitle">
    <w:name w:val="CoverTitle"/>
    <w:basedOn w:val="Normal"/>
    <w:next w:val="Normal"/>
    <w:qFormat/>
    <w:rsid w:val="00992CB1"/>
    <w:pPr>
      <w:spacing w:before="120"/>
      <w:jc w:val="center"/>
    </w:pPr>
    <w:rPr>
      <w:rFonts w:ascii="Arial Bold" w:hAnsi="Arial Bold"/>
      <w:caps/>
      <w:sz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2C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992CB1"/>
    <w:rPr>
      <w:color w:val="0000FF" w:themeColor="hyperlink"/>
      <w:u w:val="single"/>
    </w:rPr>
  </w:style>
  <w:style w:type="paragraph" w:customStyle="1" w:styleId="Level6">
    <w:name w:val="Level 6"/>
    <w:basedOn w:val="Level5"/>
    <w:qFormat/>
    <w:rsid w:val="00992CB1"/>
    <w:pPr>
      <w:numPr>
        <w:ilvl w:val="5"/>
      </w:numPr>
    </w:pPr>
  </w:style>
  <w:style w:type="paragraph" w:customStyle="1" w:styleId="S-Level6">
    <w:name w:val="S-Level 6"/>
    <w:basedOn w:val="S-Level5"/>
    <w:qFormat/>
    <w:rsid w:val="00C10F10"/>
    <w:pPr>
      <w:numPr>
        <w:ilvl w:val="8"/>
      </w:numPr>
    </w:pPr>
  </w:style>
  <w:style w:type="paragraph" w:customStyle="1" w:styleId="Ap-Level6">
    <w:name w:val="Ap-Level 6"/>
    <w:basedOn w:val="Ap-Level5"/>
    <w:qFormat/>
    <w:rsid w:val="00455DB2"/>
    <w:pPr>
      <w:numPr>
        <w:ilvl w:val="8"/>
      </w:numPr>
    </w:pPr>
  </w:style>
  <w:style w:type="paragraph" w:customStyle="1" w:styleId="Body6">
    <w:name w:val="Body 6"/>
    <w:basedOn w:val="Body5"/>
    <w:qFormat/>
    <w:rsid w:val="00992CB1"/>
    <w:pPr>
      <w:ind w:left="3969"/>
    </w:pPr>
  </w:style>
  <w:style w:type="paragraph" w:customStyle="1" w:styleId="Bullet6">
    <w:name w:val="Bullet 6"/>
    <w:basedOn w:val="Bullet5"/>
    <w:qFormat/>
    <w:rsid w:val="00992CB1"/>
    <w:pPr>
      <w:numPr>
        <w:ilvl w:val="6"/>
      </w:numPr>
    </w:pPr>
  </w:style>
  <w:style w:type="paragraph" w:customStyle="1" w:styleId="BoldAndCapsCentered">
    <w:name w:val="BoldAndCaps Centered"/>
    <w:basedOn w:val="BoldAndCaps"/>
    <w:next w:val="Normal"/>
    <w:qFormat/>
    <w:rsid w:val="00992CB1"/>
    <w:pPr>
      <w:jc w:val="center"/>
    </w:pPr>
  </w:style>
  <w:style w:type="paragraph" w:customStyle="1" w:styleId="S-HeadingSingle">
    <w:name w:val="S-Heading Single"/>
    <w:basedOn w:val="Normal"/>
    <w:next w:val="S-Subheading"/>
    <w:qFormat/>
    <w:rsid w:val="006032CA"/>
    <w:pPr>
      <w:pageBreakBefore/>
      <w:spacing w:after="0"/>
      <w:jc w:val="center"/>
      <w:outlineLvl w:val="0"/>
    </w:pPr>
    <w:rPr>
      <w:b/>
      <w:caps/>
    </w:rPr>
  </w:style>
  <w:style w:type="paragraph" w:customStyle="1" w:styleId="S-Subheading">
    <w:name w:val="S-Subheading"/>
    <w:basedOn w:val="Normal"/>
    <w:next w:val="S-Level1"/>
    <w:qFormat/>
    <w:rsid w:val="00894846"/>
    <w:pPr>
      <w:numPr>
        <w:ilvl w:val="1"/>
        <w:numId w:val="31"/>
      </w:numPr>
      <w:jc w:val="center"/>
      <w:outlineLvl w:val="1"/>
    </w:pPr>
    <w:rPr>
      <w:b/>
      <w:caps/>
    </w:rPr>
  </w:style>
  <w:style w:type="paragraph" w:customStyle="1" w:styleId="Terms-Bullet">
    <w:name w:val="Terms-Bullet"/>
    <w:basedOn w:val="Normal"/>
    <w:uiPriority w:val="2"/>
    <w:qFormat/>
    <w:rsid w:val="00992CB1"/>
    <w:pPr>
      <w:numPr>
        <w:numId w:val="13"/>
      </w:numPr>
    </w:pPr>
    <w:rPr>
      <w:sz w:val="20"/>
    </w:rPr>
  </w:style>
  <w:style w:type="paragraph" w:customStyle="1" w:styleId="Terms-Bullet1">
    <w:name w:val="Terms-Bullet 1"/>
    <w:basedOn w:val="Terms-Bullet"/>
    <w:uiPriority w:val="2"/>
    <w:qFormat/>
    <w:rsid w:val="00992CB1"/>
    <w:pPr>
      <w:numPr>
        <w:ilvl w:val="1"/>
      </w:numPr>
      <w:spacing w:after="200"/>
    </w:pPr>
  </w:style>
  <w:style w:type="paragraph" w:customStyle="1" w:styleId="Terms-Bullet2">
    <w:name w:val="Terms-Bullet 2"/>
    <w:basedOn w:val="Terms-Bullet1"/>
    <w:uiPriority w:val="2"/>
    <w:qFormat/>
    <w:rsid w:val="00992CB1"/>
    <w:pPr>
      <w:numPr>
        <w:ilvl w:val="2"/>
      </w:numPr>
    </w:pPr>
  </w:style>
  <w:style w:type="paragraph" w:customStyle="1" w:styleId="Terms-Bullet3">
    <w:name w:val="Terms-Bullet 3"/>
    <w:basedOn w:val="Terms-Bullet2"/>
    <w:uiPriority w:val="2"/>
    <w:qFormat/>
    <w:rsid w:val="00992CB1"/>
    <w:pPr>
      <w:numPr>
        <w:ilvl w:val="3"/>
      </w:numPr>
    </w:pPr>
  </w:style>
  <w:style w:type="paragraph" w:customStyle="1" w:styleId="Terms-Bullet4">
    <w:name w:val="Terms-Bullet 4"/>
    <w:basedOn w:val="Terms-Bullet3"/>
    <w:uiPriority w:val="2"/>
    <w:qFormat/>
    <w:rsid w:val="00992CB1"/>
    <w:pPr>
      <w:numPr>
        <w:ilvl w:val="4"/>
      </w:numPr>
    </w:pPr>
  </w:style>
  <w:style w:type="paragraph" w:customStyle="1" w:styleId="Terms-Bullet5">
    <w:name w:val="Terms-Bullet 5"/>
    <w:basedOn w:val="Terms-Bullet4"/>
    <w:uiPriority w:val="2"/>
    <w:qFormat/>
    <w:rsid w:val="00992CB1"/>
    <w:pPr>
      <w:numPr>
        <w:ilvl w:val="5"/>
      </w:numPr>
    </w:pPr>
  </w:style>
  <w:style w:type="paragraph" w:customStyle="1" w:styleId="Terms-Bullet6">
    <w:name w:val="Terms-Bullet 6"/>
    <w:basedOn w:val="Terms-Bullet5"/>
    <w:qFormat/>
    <w:rsid w:val="00992CB1"/>
    <w:pPr>
      <w:numPr>
        <w:ilvl w:val="6"/>
      </w:numPr>
    </w:pPr>
  </w:style>
  <w:style w:type="paragraph" w:customStyle="1" w:styleId="Terms-Level1">
    <w:name w:val="Terms-Level 1"/>
    <w:basedOn w:val="Normal"/>
    <w:uiPriority w:val="8"/>
    <w:qFormat/>
    <w:rsid w:val="00992CB1"/>
    <w:pPr>
      <w:keepNext/>
      <w:numPr>
        <w:numId w:val="14"/>
      </w:numPr>
      <w:spacing w:after="200"/>
      <w:outlineLvl w:val="0"/>
    </w:pPr>
    <w:rPr>
      <w:rFonts w:eastAsia="Calibri" w:cs="Times New Roman"/>
      <w:b/>
      <w:sz w:val="20"/>
    </w:rPr>
  </w:style>
  <w:style w:type="paragraph" w:customStyle="1" w:styleId="Terms-Level2">
    <w:name w:val="Terms-Level 2"/>
    <w:basedOn w:val="Terms-Level1"/>
    <w:uiPriority w:val="8"/>
    <w:qFormat/>
    <w:rsid w:val="00992CB1"/>
    <w:pPr>
      <w:keepNext w:val="0"/>
      <w:numPr>
        <w:ilvl w:val="1"/>
      </w:numPr>
      <w:outlineLvl w:val="1"/>
    </w:pPr>
    <w:rPr>
      <w:b w:val="0"/>
    </w:rPr>
  </w:style>
  <w:style w:type="paragraph" w:customStyle="1" w:styleId="Terms-Level3">
    <w:name w:val="Terms-Level 3"/>
    <w:basedOn w:val="Terms-Level2"/>
    <w:uiPriority w:val="8"/>
    <w:qFormat/>
    <w:rsid w:val="00992CB1"/>
    <w:pPr>
      <w:numPr>
        <w:ilvl w:val="2"/>
      </w:numPr>
      <w:outlineLvl w:val="2"/>
    </w:pPr>
  </w:style>
  <w:style w:type="paragraph" w:customStyle="1" w:styleId="Terms-Level4">
    <w:name w:val="Terms-Level 4"/>
    <w:basedOn w:val="Terms-Level3"/>
    <w:uiPriority w:val="8"/>
    <w:qFormat/>
    <w:rsid w:val="00992CB1"/>
    <w:pPr>
      <w:numPr>
        <w:ilvl w:val="3"/>
      </w:numPr>
      <w:outlineLvl w:val="3"/>
    </w:pPr>
  </w:style>
  <w:style w:type="paragraph" w:customStyle="1" w:styleId="Terms-Level5">
    <w:name w:val="Terms-Level 5"/>
    <w:basedOn w:val="Terms-Level4"/>
    <w:uiPriority w:val="8"/>
    <w:qFormat/>
    <w:rsid w:val="00992CB1"/>
    <w:pPr>
      <w:numPr>
        <w:ilvl w:val="4"/>
      </w:numPr>
      <w:outlineLvl w:val="4"/>
    </w:pPr>
  </w:style>
  <w:style w:type="paragraph" w:customStyle="1" w:styleId="Terms-Level6">
    <w:name w:val="Terms-Level 6"/>
    <w:basedOn w:val="Terms-Level5"/>
    <w:qFormat/>
    <w:rsid w:val="00992CB1"/>
    <w:pPr>
      <w:numPr>
        <w:ilvl w:val="5"/>
      </w:numPr>
    </w:pPr>
  </w:style>
  <w:style w:type="numbering" w:customStyle="1" w:styleId="ListAgrCustomBullets">
    <w:name w:val="List Agr Custom Bullets"/>
    <w:basedOn w:val="NoList"/>
    <w:uiPriority w:val="99"/>
    <w:rsid w:val="00992CB1"/>
    <w:pPr>
      <w:numPr>
        <w:numId w:val="13"/>
      </w:numPr>
    </w:pPr>
  </w:style>
  <w:style w:type="paragraph" w:customStyle="1" w:styleId="Terms-Body">
    <w:name w:val="Terms-Body"/>
    <w:basedOn w:val="Normal"/>
    <w:uiPriority w:val="2"/>
    <w:qFormat/>
    <w:rsid w:val="00992CB1"/>
    <w:pPr>
      <w:spacing w:after="200"/>
    </w:pPr>
    <w:rPr>
      <w:sz w:val="20"/>
    </w:rPr>
  </w:style>
  <w:style w:type="paragraph" w:customStyle="1" w:styleId="Terms-Body1">
    <w:name w:val="Terms-Body 1"/>
    <w:basedOn w:val="Terms-Body"/>
    <w:uiPriority w:val="2"/>
    <w:qFormat/>
    <w:rsid w:val="00992CB1"/>
    <w:pPr>
      <w:ind w:left="567"/>
    </w:pPr>
  </w:style>
  <w:style w:type="paragraph" w:customStyle="1" w:styleId="Terms-Body2">
    <w:name w:val="Terms-Body 2"/>
    <w:basedOn w:val="Terms-Body1"/>
    <w:uiPriority w:val="2"/>
    <w:qFormat/>
    <w:rsid w:val="00992CB1"/>
  </w:style>
  <w:style w:type="paragraph" w:customStyle="1" w:styleId="Terms-Body3">
    <w:name w:val="Terms-Body 3"/>
    <w:basedOn w:val="Terms-Body2"/>
    <w:uiPriority w:val="2"/>
    <w:qFormat/>
    <w:rsid w:val="00992CB1"/>
    <w:pPr>
      <w:ind w:left="1418"/>
    </w:pPr>
  </w:style>
  <w:style w:type="paragraph" w:customStyle="1" w:styleId="Terms-Body4">
    <w:name w:val="Terms-Body 4"/>
    <w:basedOn w:val="Terms-Body3"/>
    <w:uiPriority w:val="2"/>
    <w:qFormat/>
    <w:rsid w:val="00992CB1"/>
    <w:pPr>
      <w:ind w:left="2410"/>
    </w:pPr>
  </w:style>
  <w:style w:type="paragraph" w:customStyle="1" w:styleId="Terms-Body5">
    <w:name w:val="Terms-Body 5"/>
    <w:basedOn w:val="Terms-Body4"/>
    <w:uiPriority w:val="2"/>
    <w:qFormat/>
    <w:rsid w:val="00992CB1"/>
    <w:pPr>
      <w:ind w:left="3544"/>
    </w:pPr>
  </w:style>
  <w:style w:type="paragraph" w:customStyle="1" w:styleId="Terms-Body6">
    <w:name w:val="Terms-Body 6"/>
    <w:basedOn w:val="Terms-Body5"/>
    <w:qFormat/>
    <w:rsid w:val="00992CB1"/>
    <w:pPr>
      <w:ind w:left="3969"/>
    </w:pPr>
  </w:style>
  <w:style w:type="paragraph" w:customStyle="1" w:styleId="Terms-Heading">
    <w:name w:val="Terms-Heading"/>
    <w:basedOn w:val="Normal"/>
    <w:next w:val="Terms-Level1"/>
    <w:qFormat/>
    <w:rsid w:val="00992CB1"/>
    <w:pPr>
      <w:pageBreakBefore/>
      <w:jc w:val="center"/>
    </w:pPr>
    <w:rPr>
      <w:b/>
      <w:caps/>
      <w:sz w:val="20"/>
    </w:rPr>
  </w:style>
  <w:style w:type="paragraph" w:customStyle="1" w:styleId="Def-Level1">
    <w:name w:val="Def-Level 1"/>
    <w:basedOn w:val="Normal"/>
    <w:qFormat/>
    <w:rsid w:val="00992CB1"/>
    <w:pPr>
      <w:numPr>
        <w:numId w:val="15"/>
      </w:numPr>
    </w:pPr>
  </w:style>
  <w:style w:type="paragraph" w:customStyle="1" w:styleId="Def-Level2">
    <w:name w:val="Def-Level 2"/>
    <w:basedOn w:val="Def-Level1"/>
    <w:qFormat/>
    <w:rsid w:val="00992CB1"/>
    <w:pPr>
      <w:numPr>
        <w:ilvl w:val="1"/>
      </w:numPr>
    </w:pPr>
  </w:style>
  <w:style w:type="numbering" w:customStyle="1" w:styleId="ListDefNumbering">
    <w:name w:val="List Def Numbering"/>
    <w:basedOn w:val="NoList"/>
    <w:uiPriority w:val="99"/>
    <w:rsid w:val="00992CB1"/>
    <w:pPr>
      <w:numPr>
        <w:numId w:val="15"/>
      </w:numPr>
    </w:pPr>
  </w:style>
  <w:style w:type="table" w:customStyle="1" w:styleId="DefTable">
    <w:name w:val="DefTable"/>
    <w:basedOn w:val="TableNormal"/>
    <w:uiPriority w:val="99"/>
    <w:rsid w:val="00992CB1"/>
    <w:pPr>
      <w:ind w:right="28"/>
    </w:pPr>
    <w:tblPr>
      <w:tblCellMar>
        <w:left w:w="0" w:type="dxa"/>
        <w:right w:w="28" w:type="dxa"/>
      </w:tblCellMar>
    </w:tblPr>
  </w:style>
  <w:style w:type="paragraph" w:customStyle="1" w:styleId="DefTerm">
    <w:name w:val="Def Term"/>
    <w:basedOn w:val="Normal"/>
    <w:qFormat/>
    <w:rsid w:val="00992CB1"/>
    <w:pPr>
      <w:ind w:right="255"/>
    </w:pPr>
    <w:rPr>
      <w:b/>
    </w:rPr>
  </w:style>
  <w:style w:type="paragraph" w:customStyle="1" w:styleId="DefBody">
    <w:name w:val="Def Body"/>
    <w:basedOn w:val="Normal"/>
    <w:qFormat/>
    <w:rsid w:val="00992CB1"/>
    <w:pPr>
      <w:ind w:right="28"/>
    </w:pPr>
  </w:style>
  <w:style w:type="paragraph" w:customStyle="1" w:styleId="Terms-DefTerm">
    <w:name w:val="Terms-Def Term"/>
    <w:basedOn w:val="DefTerm"/>
    <w:qFormat/>
    <w:rsid w:val="00992CB1"/>
    <w:rPr>
      <w:sz w:val="20"/>
    </w:rPr>
  </w:style>
  <w:style w:type="paragraph" w:customStyle="1" w:styleId="Terms-Def-Level1">
    <w:name w:val="Terms-Def-Level 1"/>
    <w:basedOn w:val="Def-Level1"/>
    <w:qFormat/>
    <w:rsid w:val="00992CB1"/>
    <w:pPr>
      <w:numPr>
        <w:numId w:val="16"/>
      </w:numPr>
    </w:pPr>
    <w:rPr>
      <w:sz w:val="20"/>
    </w:rPr>
  </w:style>
  <w:style w:type="paragraph" w:customStyle="1" w:styleId="Terms-Def-Level2">
    <w:name w:val="Terms-Def-Level 2"/>
    <w:basedOn w:val="Def-Level2"/>
    <w:qFormat/>
    <w:rsid w:val="00992CB1"/>
    <w:pPr>
      <w:numPr>
        <w:numId w:val="16"/>
      </w:numPr>
    </w:pPr>
    <w:rPr>
      <w:sz w:val="20"/>
    </w:rPr>
  </w:style>
  <w:style w:type="numbering" w:customStyle="1" w:styleId="ListAgrDefNumbering">
    <w:name w:val="List Agr Def Numbering"/>
    <w:basedOn w:val="NoList"/>
    <w:uiPriority w:val="99"/>
    <w:rsid w:val="00992CB1"/>
    <w:pPr>
      <w:numPr>
        <w:numId w:val="16"/>
      </w:numPr>
    </w:pPr>
  </w:style>
  <w:style w:type="paragraph" w:customStyle="1" w:styleId="Terms-DefBody">
    <w:name w:val="Terms-Def Body"/>
    <w:basedOn w:val="DefBody"/>
    <w:qFormat/>
    <w:rsid w:val="00992CB1"/>
    <w:rPr>
      <w:sz w:val="20"/>
    </w:rPr>
  </w:style>
  <w:style w:type="paragraph" w:customStyle="1" w:styleId="Ex-Heading">
    <w:name w:val="Ex-Heading"/>
    <w:basedOn w:val="Normal"/>
    <w:next w:val="Ex-Subheading"/>
    <w:qFormat/>
    <w:rsid w:val="00894846"/>
    <w:pPr>
      <w:keepNext/>
      <w:pageBreakBefore/>
      <w:numPr>
        <w:numId w:val="32"/>
      </w:numPr>
      <w:spacing w:after="0"/>
      <w:jc w:val="center"/>
      <w:outlineLvl w:val="0"/>
    </w:pPr>
    <w:rPr>
      <w:b/>
      <w:caps/>
    </w:rPr>
  </w:style>
  <w:style w:type="paragraph" w:customStyle="1" w:styleId="Ex-Level1">
    <w:name w:val="Ex-Level 1"/>
    <w:basedOn w:val="Normal"/>
    <w:qFormat/>
    <w:rsid w:val="00894846"/>
    <w:pPr>
      <w:numPr>
        <w:ilvl w:val="3"/>
        <w:numId w:val="32"/>
      </w:numPr>
      <w:outlineLvl w:val="2"/>
    </w:pPr>
  </w:style>
  <w:style w:type="paragraph" w:customStyle="1" w:styleId="Ex-Level2">
    <w:name w:val="Ex-Level 2"/>
    <w:basedOn w:val="Normal"/>
    <w:qFormat/>
    <w:rsid w:val="00894846"/>
    <w:pPr>
      <w:numPr>
        <w:ilvl w:val="4"/>
        <w:numId w:val="32"/>
      </w:numPr>
      <w:outlineLvl w:val="3"/>
    </w:pPr>
  </w:style>
  <w:style w:type="paragraph" w:customStyle="1" w:styleId="Ex-Level3">
    <w:name w:val="Ex-Level 3"/>
    <w:basedOn w:val="Normal"/>
    <w:qFormat/>
    <w:rsid w:val="00992CB1"/>
    <w:pPr>
      <w:numPr>
        <w:ilvl w:val="4"/>
        <w:numId w:val="17"/>
      </w:numPr>
      <w:outlineLvl w:val="4"/>
    </w:pPr>
  </w:style>
  <w:style w:type="paragraph" w:customStyle="1" w:styleId="Ex-Level4">
    <w:name w:val="Ex-Level 4"/>
    <w:basedOn w:val="Normal"/>
    <w:qFormat/>
    <w:rsid w:val="00894846"/>
    <w:pPr>
      <w:numPr>
        <w:ilvl w:val="6"/>
        <w:numId w:val="32"/>
      </w:numPr>
      <w:outlineLvl w:val="5"/>
    </w:pPr>
  </w:style>
  <w:style w:type="paragraph" w:customStyle="1" w:styleId="Ex-Level5">
    <w:name w:val="Ex-Level 5"/>
    <w:basedOn w:val="Normal"/>
    <w:qFormat/>
    <w:rsid w:val="00894846"/>
    <w:pPr>
      <w:numPr>
        <w:ilvl w:val="7"/>
        <w:numId w:val="32"/>
      </w:numPr>
      <w:outlineLvl w:val="6"/>
    </w:pPr>
  </w:style>
  <w:style w:type="paragraph" w:customStyle="1" w:styleId="Ex-Level6">
    <w:name w:val="Ex-Level 6"/>
    <w:basedOn w:val="Normal"/>
    <w:qFormat/>
    <w:rsid w:val="00894846"/>
    <w:pPr>
      <w:numPr>
        <w:ilvl w:val="8"/>
        <w:numId w:val="32"/>
      </w:numPr>
      <w:outlineLvl w:val="7"/>
    </w:pPr>
  </w:style>
  <w:style w:type="paragraph" w:customStyle="1" w:styleId="Ex-Part">
    <w:name w:val="Ex-Part"/>
    <w:basedOn w:val="Normal"/>
    <w:next w:val="Ex-Level1"/>
    <w:qFormat/>
    <w:rsid w:val="00894846"/>
    <w:pPr>
      <w:numPr>
        <w:ilvl w:val="2"/>
        <w:numId w:val="32"/>
      </w:numPr>
      <w:jc w:val="center"/>
      <w:outlineLvl w:val="1"/>
    </w:pPr>
    <w:rPr>
      <w:b/>
    </w:rPr>
  </w:style>
  <w:style w:type="paragraph" w:customStyle="1" w:styleId="Ex-Subheading">
    <w:name w:val="Ex-Subheading"/>
    <w:basedOn w:val="Normal"/>
    <w:next w:val="Ex-Level1"/>
    <w:qFormat/>
    <w:rsid w:val="00894846"/>
    <w:pPr>
      <w:keepNext/>
      <w:numPr>
        <w:ilvl w:val="1"/>
        <w:numId w:val="32"/>
      </w:numPr>
      <w:jc w:val="center"/>
      <w:outlineLvl w:val="1"/>
    </w:pPr>
    <w:rPr>
      <w:b/>
      <w:caps/>
    </w:rPr>
  </w:style>
  <w:style w:type="character" w:customStyle="1" w:styleId="FileRefChar">
    <w:name w:val="FileRef Char"/>
    <w:basedOn w:val="DefaultParagraphFont"/>
    <w:link w:val="FileRef"/>
    <w:rsid w:val="006649F8"/>
    <w:rPr>
      <w:sz w:val="1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74D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ListScheduleNumberingPlain">
    <w:name w:val="List Schedule Numbering Plain"/>
    <w:basedOn w:val="NoList"/>
    <w:uiPriority w:val="99"/>
    <w:rsid w:val="00E22428"/>
    <w:pPr>
      <w:numPr>
        <w:numId w:val="18"/>
      </w:numPr>
    </w:pPr>
  </w:style>
  <w:style w:type="paragraph" w:customStyle="1" w:styleId="Ap-HeadingSingle">
    <w:name w:val="Ap-Heading Single"/>
    <w:basedOn w:val="Normal"/>
    <w:next w:val="Ap-Subheading"/>
    <w:qFormat/>
    <w:rsid w:val="00F14CBA"/>
    <w:pPr>
      <w:pageBreakBefore/>
      <w:spacing w:after="0"/>
      <w:jc w:val="center"/>
      <w:outlineLvl w:val="0"/>
    </w:pPr>
    <w:rPr>
      <w:b/>
      <w:caps/>
    </w:rPr>
  </w:style>
  <w:style w:type="paragraph" w:customStyle="1" w:styleId="Ap-Subheading">
    <w:name w:val="Ap-Subheading"/>
    <w:basedOn w:val="Normal"/>
    <w:next w:val="Ap-Level1"/>
    <w:qFormat/>
    <w:rsid w:val="00E22428"/>
    <w:pPr>
      <w:numPr>
        <w:ilvl w:val="1"/>
        <w:numId w:val="29"/>
      </w:numPr>
      <w:jc w:val="center"/>
      <w:outlineLvl w:val="1"/>
    </w:pPr>
    <w:rPr>
      <w:b/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5D7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5D7"/>
    <w:rPr>
      <w:rFonts w:ascii="Tahoma" w:hAnsi="Tahoma" w:cs="Tahoma"/>
      <w:sz w:val="16"/>
      <w:szCs w:val="16"/>
    </w:rPr>
  </w:style>
  <w:style w:type="paragraph" w:customStyle="1" w:styleId="Ex-HeadingSingle">
    <w:name w:val="Ex-Heading Single"/>
    <w:basedOn w:val="Normal"/>
    <w:next w:val="Ex-Subheading"/>
    <w:qFormat/>
    <w:rsid w:val="00F14CBA"/>
    <w:pPr>
      <w:pageBreakBefore/>
      <w:spacing w:after="0"/>
      <w:jc w:val="center"/>
      <w:outlineLvl w:val="0"/>
    </w:pPr>
    <w:rPr>
      <w:b/>
      <w:caps/>
    </w:rPr>
  </w:style>
  <w:style w:type="numbering" w:customStyle="1" w:styleId="ListExhibitNumbering">
    <w:name w:val="List Exhibit Numbering"/>
    <w:basedOn w:val="NoList"/>
    <w:uiPriority w:val="99"/>
    <w:rsid w:val="00E22428"/>
    <w:pPr>
      <w:numPr>
        <w:numId w:val="30"/>
      </w:numPr>
    </w:pPr>
  </w:style>
  <w:style w:type="numbering" w:customStyle="1" w:styleId="ListAppendixNumberingPlain">
    <w:name w:val="List Appendix Numbering Plain"/>
    <w:basedOn w:val="NoList"/>
    <w:uiPriority w:val="99"/>
    <w:rsid w:val="00E22428"/>
    <w:pPr>
      <w:numPr>
        <w:numId w:val="29"/>
      </w:numPr>
    </w:pPr>
  </w:style>
  <w:style w:type="paragraph" w:customStyle="1" w:styleId="IDLT">
    <w:name w:val="ID_L&amp;T"/>
    <w:basedOn w:val="Normal"/>
    <w:semiHidden/>
    <w:qFormat/>
    <w:rsid w:val="00977394"/>
    <w:pPr>
      <w:spacing w:after="240" w:line="240" w:lineRule="auto"/>
      <w:jc w:val="both"/>
    </w:pPr>
    <w:rPr>
      <w:rFonts w:ascii="Calibri" w:hAnsi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050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0500"/>
    <w:rPr>
      <w:rFonts w:asciiTheme="minorHAnsi" w:hAnsi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B0500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4B0500"/>
    <w:rPr>
      <w:color w:val="808080"/>
    </w:rPr>
  </w:style>
  <w:style w:type="paragraph" w:styleId="ListParagraph">
    <w:name w:val="List Paragraph"/>
    <w:basedOn w:val="Normal"/>
    <w:uiPriority w:val="34"/>
    <w:qFormat/>
    <w:rsid w:val="00DB32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rainehanson\ND%20Office%20Echo\EU-HM6MIAQ1\Vac%20Scheme%202024%20Application%20Form%204145-5389-5246%20v.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5BB69276E3041E8892E51196CAE1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45469-4761-4181-8A14-5AFD9924B85B}"/>
      </w:docPartPr>
      <w:docPartBody>
        <w:p w:rsidR="00A14A0F" w:rsidRDefault="00A14A0F">
          <w:pPr>
            <w:pStyle w:val="85BB69276E3041E8892E51196CAE1EAF"/>
          </w:pPr>
          <w:r w:rsidRPr="00EF4C0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altName w:val="Times New Roman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A0F"/>
    <w:rsid w:val="000A29BD"/>
    <w:rsid w:val="00234400"/>
    <w:rsid w:val="0076624A"/>
    <w:rsid w:val="00A14A0F"/>
    <w:rsid w:val="00E5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4A0F"/>
    <w:rPr>
      <w:color w:val="808080"/>
    </w:rPr>
  </w:style>
  <w:style w:type="paragraph" w:customStyle="1" w:styleId="312A9FAD959540EBBBF5F6F6816F047D">
    <w:name w:val="312A9FAD959540EBBBF5F6F6816F047D"/>
  </w:style>
  <w:style w:type="paragraph" w:customStyle="1" w:styleId="85BB69276E3041E8892E51196CAE1EAF">
    <w:name w:val="85BB69276E3041E8892E51196CAE1E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2256A043BA1F45A8D6927CD60DF5C4" ma:contentTypeVersion="15" ma:contentTypeDescription="Create a new document." ma:contentTypeScope="" ma:versionID="0b61dedcc573f8362a811af203932347">
  <xsd:schema xmlns:xsd="http://www.w3.org/2001/XMLSchema" xmlns:xs="http://www.w3.org/2001/XMLSchema" xmlns:p="http://schemas.microsoft.com/office/2006/metadata/properties" xmlns:ns2="a4e087ee-fafd-4512-bb0e-34066c90b4b9" xmlns:ns3="295ad198-3ece-42a5-9193-4bae391dec74" targetNamespace="http://schemas.microsoft.com/office/2006/metadata/properties" ma:root="true" ma:fieldsID="f59afeb877cb23b9a4e8eefa06ba3a01" ns2:_="" ns3:_="">
    <xsd:import namespace="a4e087ee-fafd-4512-bb0e-34066c90b4b9"/>
    <xsd:import namespace="295ad198-3ece-42a5-9193-4bae391dec7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087ee-fafd-4512-bb0e-34066c90b4b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568d1ce-275e-404b-b035-fc272c95ed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ad198-3ece-42a5-9193-4bae391dec7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0b5ca8e-cfad-429a-9680-c4a06f6bf0f9}" ma:internalName="TaxCatchAll" ma:showField="CatchAllData" ma:web="295ad198-3ece-42a5-9193-4bae391dec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e087ee-fafd-4512-bb0e-34066c90b4b9">
      <Terms xmlns="http://schemas.microsoft.com/office/infopath/2007/PartnerControls"/>
    </lcf76f155ced4ddcb4097134ff3c332f>
    <TaxCatchAll xmlns="295ad198-3ece-42a5-9193-4bae391dec74" xsi:nil="true"/>
  </documentManagement>
</p:properties>
</file>

<file path=customXml/itemProps1.xml><?xml version="1.0" encoding="utf-8"?>
<ds:datastoreItem xmlns:ds="http://schemas.openxmlformats.org/officeDocument/2006/customXml" ds:itemID="{E241413E-88F7-442D-BDDB-394F9C29AB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EC5586-D358-4707-9BCE-D2B4C7BC0E01}"/>
</file>

<file path=customXml/itemProps3.xml><?xml version="1.0" encoding="utf-8"?>
<ds:datastoreItem xmlns:ds="http://schemas.openxmlformats.org/officeDocument/2006/customXml" ds:itemID="{B3FBCDA2-CEE9-4322-BF50-1E93F00FAC64}"/>
</file>

<file path=customXml/itemProps4.xml><?xml version="1.0" encoding="utf-8"?>
<ds:datastoreItem xmlns:ds="http://schemas.openxmlformats.org/officeDocument/2006/customXml" ds:itemID="{998C8DA8-47DA-4040-B280-3C50E2E464FB}"/>
</file>

<file path=docProps/app.xml><?xml version="1.0" encoding="utf-8"?>
<Properties xmlns="http://schemas.openxmlformats.org/officeDocument/2006/extended-properties" xmlns:vt="http://schemas.openxmlformats.org/officeDocument/2006/docPropsVTypes">
  <Template>Vac Scheme 2024 Application Form 4145-5389-5246 v.2</Template>
  <TotalTime>298</TotalTime>
  <Pages>1</Pages>
  <Words>767</Words>
  <Characters>4373</Characters>
  <Application>Microsoft Office Word</Application>
  <DocSecurity>0</DocSecurity>
  <PresentationFormat>14|.DOTM</PresentationFormat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Lorraine Hanson</dc:creator>
  <cp:lastModifiedBy>Lorraine Hanson</cp:lastModifiedBy>
  <cp:revision>11</cp:revision>
  <dcterms:created xsi:type="dcterms:W3CDTF">2025-02-03T11:34:00Z</dcterms:created>
  <dcterms:modified xsi:type="dcterms:W3CDTF">2025-02-06T16:50:00Z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dDocumentId">
    <vt:lpwstr>4163-0397-2440</vt:lpwstr>
  </property>
  <property fmtid="{D5CDD505-2E9C-101B-9397-08002B2CF9AE}" pid="3" name="ContentTypeId">
    <vt:lpwstr>0x010100762256A043BA1F45A8D6927CD60DF5C4</vt:lpwstr>
  </property>
</Properties>
</file>